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9C9F7" w14:textId="7A24C958" w:rsidR="00E30C20" w:rsidRPr="00163746" w:rsidRDefault="00D631E5" w:rsidP="00DB37DA">
      <w:pPr>
        <w:pStyle w:val="TOC1"/>
        <w:keepNext w:val="0"/>
        <w:keepLines w:val="0"/>
        <w:tabs>
          <w:tab w:val="clear" w:pos="4464"/>
        </w:tabs>
        <w:spacing w:after="0"/>
        <w:rPr>
          <w:rFonts w:ascii="Arial" w:hAnsi="Arial" w:cs="Arial"/>
          <w:b/>
          <w:sz w:val="28"/>
          <w:szCs w:val="28"/>
        </w:rPr>
      </w:pPr>
      <w:bookmarkStart w:id="0" w:name="letterstart"/>
      <w:bookmarkEnd w:id="0"/>
      <w:r w:rsidRPr="00163746">
        <w:rPr>
          <w:rFonts w:ascii="Arial" w:hAnsi="Arial" w:cs="Arial"/>
          <w:b/>
          <w:sz w:val="28"/>
          <w:szCs w:val="28"/>
        </w:rPr>
        <w:t xml:space="preserve">RIBA </w:t>
      </w:r>
      <w:r w:rsidR="00E30C20" w:rsidRPr="00163746">
        <w:rPr>
          <w:rFonts w:ascii="Arial" w:hAnsi="Arial" w:cs="Arial"/>
          <w:b/>
          <w:sz w:val="28"/>
          <w:szCs w:val="28"/>
        </w:rPr>
        <w:t>President’s Medals 20</w:t>
      </w:r>
      <w:r w:rsidR="00163746" w:rsidRPr="00163746">
        <w:rPr>
          <w:rFonts w:ascii="Arial" w:hAnsi="Arial" w:cs="Arial"/>
          <w:b/>
          <w:sz w:val="28"/>
          <w:szCs w:val="28"/>
        </w:rPr>
        <w:t>2</w:t>
      </w:r>
      <w:r w:rsidR="00D7604E">
        <w:rPr>
          <w:rFonts w:ascii="Arial" w:hAnsi="Arial" w:cs="Arial"/>
          <w:b/>
          <w:sz w:val="28"/>
          <w:szCs w:val="28"/>
        </w:rPr>
        <w:t>2</w:t>
      </w:r>
    </w:p>
    <w:p w14:paraId="1F15EF4F" w14:textId="0B62360D" w:rsidR="00E30C20" w:rsidRPr="00163746" w:rsidRDefault="001569D1" w:rsidP="00DB37DA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4. </w:t>
      </w:r>
      <w:r w:rsidR="006A3888">
        <w:rPr>
          <w:rFonts w:ascii="Arial" w:hAnsi="Arial" w:cs="Arial"/>
          <w:sz w:val="28"/>
          <w:szCs w:val="28"/>
        </w:rPr>
        <w:t xml:space="preserve">Entry </w:t>
      </w:r>
      <w:r w:rsidR="00E30C20" w:rsidRPr="00163746">
        <w:rPr>
          <w:rFonts w:ascii="Arial" w:hAnsi="Arial" w:cs="Arial"/>
          <w:sz w:val="28"/>
          <w:szCs w:val="28"/>
        </w:rPr>
        <w:t>Check List</w:t>
      </w:r>
    </w:p>
    <w:p w14:paraId="56E34B26" w14:textId="77777777" w:rsidR="00783028" w:rsidRDefault="00783028" w:rsidP="00783028">
      <w:pPr>
        <w:spacing w:after="0" w:line="276" w:lineRule="auto"/>
        <w:rPr>
          <w:rFonts w:ascii="Arial" w:hAnsi="Arial" w:cs="Arial"/>
          <w:sz w:val="20"/>
        </w:rPr>
      </w:pPr>
    </w:p>
    <w:p w14:paraId="527803B9" w14:textId="4ED5FE40" w:rsidR="00AE2EE4" w:rsidRPr="000971C6" w:rsidRDefault="00135317" w:rsidP="00AE2EE4">
      <w:pPr>
        <w:spacing w:after="240" w:line="276" w:lineRule="auto"/>
        <w:rPr>
          <w:rFonts w:ascii="Arial" w:hAnsi="Arial" w:cs="Arial"/>
          <w:sz w:val="22"/>
          <w:szCs w:val="22"/>
        </w:rPr>
      </w:pPr>
      <w:r w:rsidRPr="006F3A9A">
        <w:rPr>
          <w:rFonts w:ascii="Arial" w:hAnsi="Arial" w:cs="Arial"/>
          <w:sz w:val="22"/>
          <w:szCs w:val="22"/>
        </w:rPr>
        <w:t>Each</w:t>
      </w:r>
      <w:r w:rsidR="00E87269" w:rsidRPr="006F3A9A">
        <w:rPr>
          <w:rFonts w:ascii="Arial" w:hAnsi="Arial" w:cs="Arial"/>
          <w:sz w:val="22"/>
          <w:szCs w:val="22"/>
        </w:rPr>
        <w:t xml:space="preserve"> </w:t>
      </w:r>
      <w:r w:rsidRPr="006F3A9A">
        <w:rPr>
          <w:rFonts w:ascii="Arial" w:hAnsi="Arial" w:cs="Arial"/>
          <w:sz w:val="22"/>
          <w:szCs w:val="22"/>
        </w:rPr>
        <w:t>entry</w:t>
      </w:r>
      <w:r w:rsidR="00E87269" w:rsidRPr="006F3A9A">
        <w:rPr>
          <w:rFonts w:ascii="Arial" w:hAnsi="Arial" w:cs="Arial"/>
          <w:sz w:val="22"/>
          <w:szCs w:val="22"/>
        </w:rPr>
        <w:t xml:space="preserve"> </w:t>
      </w:r>
      <w:r w:rsidRPr="006F3A9A">
        <w:rPr>
          <w:rFonts w:ascii="Arial" w:hAnsi="Arial" w:cs="Arial"/>
          <w:sz w:val="22"/>
          <w:szCs w:val="22"/>
        </w:rPr>
        <w:t xml:space="preserve">for the 2022 President’s Medals </w:t>
      </w:r>
      <w:r w:rsidR="00E87269" w:rsidRPr="006F3A9A">
        <w:rPr>
          <w:rFonts w:ascii="Arial" w:hAnsi="Arial" w:cs="Arial"/>
          <w:sz w:val="22"/>
          <w:szCs w:val="22"/>
        </w:rPr>
        <w:t xml:space="preserve">must be </w:t>
      </w:r>
      <w:r w:rsidRPr="006F3A9A">
        <w:rPr>
          <w:rFonts w:ascii="Arial" w:hAnsi="Arial" w:cs="Arial"/>
          <w:sz w:val="22"/>
          <w:szCs w:val="22"/>
        </w:rPr>
        <w:t>accompanied</w:t>
      </w:r>
      <w:r w:rsidR="00E87269" w:rsidRPr="006F3A9A">
        <w:rPr>
          <w:rFonts w:ascii="Arial" w:hAnsi="Arial" w:cs="Arial"/>
          <w:sz w:val="22"/>
          <w:szCs w:val="22"/>
        </w:rPr>
        <w:t xml:space="preserve"> by </w:t>
      </w:r>
      <w:r w:rsidRPr="006F3A9A">
        <w:rPr>
          <w:rFonts w:ascii="Arial" w:hAnsi="Arial" w:cs="Arial"/>
          <w:sz w:val="22"/>
          <w:szCs w:val="22"/>
        </w:rPr>
        <w:t>this form, which is</w:t>
      </w:r>
      <w:r w:rsidR="00783028" w:rsidRPr="006F3A9A">
        <w:rPr>
          <w:rFonts w:ascii="Arial" w:hAnsi="Arial" w:cs="Arial"/>
          <w:sz w:val="22"/>
          <w:szCs w:val="22"/>
        </w:rPr>
        <w:t xml:space="preserve"> to be completed </w:t>
      </w:r>
      <w:r w:rsidR="00E57554" w:rsidRPr="006F3A9A">
        <w:rPr>
          <w:rFonts w:ascii="Arial" w:hAnsi="Arial" w:cs="Arial"/>
          <w:sz w:val="22"/>
          <w:szCs w:val="22"/>
        </w:rPr>
        <w:t xml:space="preserve">by </w:t>
      </w:r>
      <w:r w:rsidRPr="006F3A9A">
        <w:rPr>
          <w:rFonts w:ascii="Arial" w:hAnsi="Arial" w:cs="Arial"/>
          <w:sz w:val="22"/>
          <w:szCs w:val="22"/>
        </w:rPr>
        <w:t>the</w:t>
      </w:r>
      <w:r w:rsidR="00E57554" w:rsidRPr="006F3A9A">
        <w:rPr>
          <w:rFonts w:ascii="Arial" w:hAnsi="Arial" w:cs="Arial"/>
          <w:sz w:val="22"/>
          <w:szCs w:val="22"/>
        </w:rPr>
        <w:t xml:space="preserve"> </w:t>
      </w:r>
      <w:r w:rsidR="009C7E9D" w:rsidRPr="006F3A9A">
        <w:rPr>
          <w:rFonts w:ascii="Arial" w:hAnsi="Arial" w:cs="Arial"/>
          <w:sz w:val="22"/>
          <w:szCs w:val="22"/>
        </w:rPr>
        <w:t xml:space="preserve">nominated student(s) who </w:t>
      </w:r>
      <w:r w:rsidR="00226C0C" w:rsidRPr="006F3A9A">
        <w:rPr>
          <w:rFonts w:ascii="Arial" w:hAnsi="Arial" w:cs="Arial"/>
          <w:sz w:val="22"/>
          <w:szCs w:val="22"/>
        </w:rPr>
        <w:t>produced</w:t>
      </w:r>
      <w:r w:rsidR="00E232F1">
        <w:rPr>
          <w:rFonts w:ascii="Arial" w:hAnsi="Arial" w:cs="Arial"/>
          <w:sz w:val="22"/>
          <w:szCs w:val="22"/>
        </w:rPr>
        <w:t xml:space="preserve"> the entry</w:t>
      </w:r>
      <w:r w:rsidR="0082222D" w:rsidRPr="006F3A9A">
        <w:rPr>
          <w:rFonts w:ascii="Arial" w:hAnsi="Arial" w:cs="Arial"/>
          <w:sz w:val="22"/>
          <w:szCs w:val="22"/>
        </w:rPr>
        <w:t>. On</w:t>
      </w:r>
      <w:r w:rsidR="00D20A24" w:rsidRPr="006F3A9A">
        <w:rPr>
          <w:rFonts w:ascii="Arial" w:hAnsi="Arial" w:cs="Arial"/>
          <w:sz w:val="22"/>
          <w:szCs w:val="22"/>
        </w:rPr>
        <w:t>ce completed, it must be</w:t>
      </w:r>
      <w:r w:rsidR="00783028" w:rsidRPr="006F3A9A">
        <w:rPr>
          <w:rFonts w:ascii="Arial" w:hAnsi="Arial" w:cs="Arial"/>
          <w:sz w:val="22"/>
          <w:szCs w:val="22"/>
        </w:rPr>
        <w:t xml:space="preserve"> submitted </w:t>
      </w:r>
      <w:r w:rsidR="009075B5" w:rsidRPr="006F3A9A">
        <w:rPr>
          <w:rFonts w:ascii="Arial" w:hAnsi="Arial" w:cs="Arial"/>
          <w:sz w:val="22"/>
          <w:szCs w:val="22"/>
        </w:rPr>
        <w:t xml:space="preserve">via email </w:t>
      </w:r>
      <w:r w:rsidR="00F71FDD" w:rsidRPr="006F3A9A">
        <w:rPr>
          <w:rFonts w:ascii="Arial" w:hAnsi="Arial" w:cs="Arial"/>
          <w:sz w:val="22"/>
          <w:szCs w:val="22"/>
        </w:rPr>
        <w:t xml:space="preserve">to </w:t>
      </w:r>
      <w:hyperlink r:id="rId12" w:history="1">
        <w:r w:rsidR="00F71FDD" w:rsidRPr="006F3A9A">
          <w:rPr>
            <w:rStyle w:val="Hyperlink"/>
            <w:rFonts w:ascii="Arial" w:hAnsi="Arial" w:cs="Arial"/>
            <w:sz w:val="22"/>
            <w:szCs w:val="22"/>
          </w:rPr>
          <w:t>presidents.medals@riba.org</w:t>
        </w:r>
      </w:hyperlink>
      <w:r w:rsidR="00F71FDD" w:rsidRPr="006F3A9A">
        <w:rPr>
          <w:rFonts w:ascii="Arial" w:hAnsi="Arial" w:cs="Arial"/>
          <w:sz w:val="22"/>
          <w:szCs w:val="22"/>
        </w:rPr>
        <w:t xml:space="preserve"> </w:t>
      </w:r>
      <w:r w:rsidR="00783028" w:rsidRPr="006F3A9A">
        <w:rPr>
          <w:rFonts w:ascii="Arial" w:hAnsi="Arial" w:cs="Arial"/>
          <w:sz w:val="22"/>
          <w:szCs w:val="22"/>
        </w:rPr>
        <w:t xml:space="preserve">with </w:t>
      </w:r>
      <w:r w:rsidR="009A7589" w:rsidRPr="006F3A9A">
        <w:rPr>
          <w:rFonts w:ascii="Arial" w:hAnsi="Arial" w:cs="Arial"/>
          <w:sz w:val="22"/>
          <w:szCs w:val="22"/>
        </w:rPr>
        <w:t>the document</w:t>
      </w:r>
      <w:r w:rsidR="00F71FDD" w:rsidRPr="006F3A9A">
        <w:rPr>
          <w:rFonts w:ascii="Arial" w:hAnsi="Arial" w:cs="Arial"/>
          <w:sz w:val="22"/>
          <w:szCs w:val="22"/>
        </w:rPr>
        <w:t>s</w:t>
      </w:r>
      <w:r w:rsidR="008214EF" w:rsidRPr="006F3A9A">
        <w:rPr>
          <w:rFonts w:ascii="Arial" w:hAnsi="Arial" w:cs="Arial"/>
          <w:sz w:val="22"/>
          <w:szCs w:val="22"/>
        </w:rPr>
        <w:t xml:space="preserve"> and </w:t>
      </w:r>
      <w:r w:rsidR="008214EF" w:rsidRPr="000971C6">
        <w:rPr>
          <w:rFonts w:ascii="Arial" w:hAnsi="Arial" w:cs="Arial"/>
          <w:sz w:val="22"/>
          <w:szCs w:val="22"/>
        </w:rPr>
        <w:t>materials listed below</w:t>
      </w:r>
      <w:r w:rsidR="00E30C20" w:rsidRPr="000971C6">
        <w:rPr>
          <w:rFonts w:ascii="Arial" w:hAnsi="Arial" w:cs="Arial"/>
          <w:sz w:val="22"/>
          <w:szCs w:val="22"/>
        </w:rPr>
        <w:t>.</w:t>
      </w:r>
      <w:r w:rsidR="00D20098" w:rsidRPr="000971C6">
        <w:rPr>
          <w:rFonts w:ascii="Arial" w:hAnsi="Arial" w:cs="Arial"/>
          <w:sz w:val="22"/>
          <w:szCs w:val="22"/>
        </w:rPr>
        <w:t xml:space="preserve"> </w:t>
      </w:r>
    </w:p>
    <w:tbl>
      <w:tblPr>
        <w:tblStyle w:val="GridTable4-Accent5"/>
        <w:tblpPr w:leftFromText="180" w:rightFromText="180" w:vertAnchor="text" w:horzAnchor="margin" w:tblpY="-2"/>
        <w:tblW w:w="5006" w:type="pct"/>
        <w:tblLook w:val="0620" w:firstRow="1" w:lastRow="0" w:firstColumn="0" w:lastColumn="0" w:noHBand="1" w:noVBand="1"/>
      </w:tblPr>
      <w:tblGrid>
        <w:gridCol w:w="8504"/>
      </w:tblGrid>
      <w:tr w:rsidR="00E57554" w:rsidRPr="000971C6" w14:paraId="10D8209E" w14:textId="77777777" w:rsidTr="00A73F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tcW w:w="5000" w:type="pct"/>
            <w:shd w:val="clear" w:color="auto" w:fill="4BACC6"/>
            <w:hideMark/>
          </w:tcPr>
          <w:p w14:paraId="01180082" w14:textId="77777777" w:rsidR="00E57554" w:rsidRPr="000971C6" w:rsidRDefault="00E57554" w:rsidP="00E57554">
            <w:pPr>
              <w:spacing w:after="0"/>
              <w:rPr>
                <w:rFonts w:ascii="Arial" w:hAnsi="Arial" w:cs="Arial"/>
                <w:color w:val="FFFFFF"/>
                <w:sz w:val="22"/>
                <w:szCs w:val="22"/>
              </w:rPr>
            </w:pPr>
            <w:r w:rsidRPr="000971C6">
              <w:rPr>
                <w:rFonts w:ascii="Arial" w:hAnsi="Arial" w:cs="Arial"/>
                <w:color w:val="FFFFFF"/>
                <w:sz w:val="22"/>
                <w:szCs w:val="22"/>
              </w:rPr>
              <w:t>Entry title</w:t>
            </w:r>
          </w:p>
        </w:tc>
      </w:tr>
      <w:tr w:rsidR="00E57554" w:rsidRPr="000971C6" w14:paraId="0AA26443" w14:textId="77777777" w:rsidTr="00A73F11">
        <w:trPr>
          <w:trHeight w:val="340"/>
        </w:trPr>
        <w:tc>
          <w:tcPr>
            <w:tcW w:w="5000" w:type="pct"/>
            <w:vAlign w:val="center"/>
          </w:tcPr>
          <w:p w14:paraId="4E681960" w14:textId="77777777" w:rsidR="00E57554" w:rsidRPr="000971C6" w:rsidRDefault="00E57554" w:rsidP="00E57554">
            <w:pPr>
              <w:spacing w:after="0"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82FD99F" w14:textId="2F57CFAA" w:rsidR="00077CE3" w:rsidRPr="000971C6" w:rsidRDefault="00077CE3" w:rsidP="00A4221C">
      <w:pPr>
        <w:spacing w:after="0"/>
        <w:rPr>
          <w:b/>
          <w:bCs/>
          <w:sz w:val="22"/>
          <w:szCs w:val="22"/>
        </w:rPr>
      </w:pPr>
    </w:p>
    <w:tbl>
      <w:tblPr>
        <w:tblStyle w:val="GridTable4-Accent5"/>
        <w:tblW w:w="5000" w:type="pct"/>
        <w:tblLook w:val="0620" w:firstRow="1" w:lastRow="0" w:firstColumn="0" w:lastColumn="0" w:noHBand="1" w:noVBand="1"/>
      </w:tblPr>
      <w:tblGrid>
        <w:gridCol w:w="2830"/>
        <w:gridCol w:w="2830"/>
        <w:gridCol w:w="2834"/>
      </w:tblGrid>
      <w:tr w:rsidR="00FA0906" w:rsidRPr="000971C6" w14:paraId="46348FA5" w14:textId="77777777" w:rsidTr="00A73F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tcW w:w="5000" w:type="pct"/>
            <w:gridSpan w:val="3"/>
            <w:shd w:val="clear" w:color="auto" w:fill="4BACC6"/>
            <w:vAlign w:val="center"/>
          </w:tcPr>
          <w:p w14:paraId="7C14D4CC" w14:textId="75C38375" w:rsidR="00FA0906" w:rsidRPr="000971C6" w:rsidRDefault="000B00FF" w:rsidP="005A61F2">
            <w:pPr>
              <w:spacing w:after="0"/>
              <w:rPr>
                <w:rFonts w:ascii="Arial" w:hAnsi="Arial" w:cs="Arial"/>
                <w:sz w:val="22"/>
                <w:szCs w:val="22"/>
              </w:rPr>
            </w:pPr>
            <w:r w:rsidRPr="000971C6">
              <w:rPr>
                <w:rFonts w:ascii="Arial" w:hAnsi="Arial" w:cs="Arial"/>
                <w:sz w:val="22"/>
                <w:szCs w:val="22"/>
              </w:rPr>
              <w:t xml:space="preserve">This entry is being </w:t>
            </w:r>
            <w:r w:rsidR="004F721D" w:rsidRPr="000971C6">
              <w:rPr>
                <w:rFonts w:ascii="Arial" w:hAnsi="Arial" w:cs="Arial"/>
                <w:sz w:val="22"/>
                <w:szCs w:val="22"/>
              </w:rPr>
              <w:t>submitted</w:t>
            </w:r>
            <w:r w:rsidRPr="000971C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F721D" w:rsidRPr="000971C6">
              <w:rPr>
                <w:rFonts w:ascii="Arial" w:hAnsi="Arial" w:cs="Arial"/>
                <w:sz w:val="22"/>
                <w:szCs w:val="22"/>
              </w:rPr>
              <w:t>for:</w:t>
            </w:r>
            <w:r w:rsidR="00FA0906" w:rsidRPr="000971C6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9B7B53" w:rsidRPr="006A0CFF" w14:paraId="35420337" w14:textId="7F7571C8" w:rsidTr="00FD39B7">
        <w:trPr>
          <w:trHeight w:val="340"/>
        </w:trPr>
        <w:tc>
          <w:tcPr>
            <w:tcW w:w="1666" w:type="pct"/>
            <w:vAlign w:val="center"/>
          </w:tcPr>
          <w:p w14:paraId="65F9A529" w14:textId="07424E60" w:rsidR="009B7B53" w:rsidRPr="006A0CFF" w:rsidRDefault="00042B1F" w:rsidP="005A61F2">
            <w:pPr>
              <w:spacing w:after="0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-1117749179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CE7972" w:rsidRPr="00EA3F5F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CE7972" w:rsidRPr="00EA3F5F">
              <w:rPr>
                <w:rFonts w:ascii="Segoe UI Symbol" w:hAnsi="Segoe UI Symbol" w:cs="Arial"/>
                <w:sz w:val="28"/>
                <w:szCs w:val="28"/>
              </w:rPr>
              <w:t xml:space="preserve"> </w:t>
            </w:r>
            <w:r w:rsidR="004F721D" w:rsidRPr="006A0CFF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9B7B53" w:rsidRPr="006A0CFF">
              <w:rPr>
                <w:rFonts w:ascii="Arial" w:hAnsi="Arial" w:cs="Arial"/>
                <w:sz w:val="22"/>
                <w:szCs w:val="22"/>
              </w:rPr>
              <w:t xml:space="preserve">Dissertation Medal     </w:t>
            </w:r>
          </w:p>
        </w:tc>
        <w:tc>
          <w:tcPr>
            <w:tcW w:w="1666" w:type="pct"/>
            <w:vAlign w:val="center"/>
          </w:tcPr>
          <w:p w14:paraId="4FCB59C3" w14:textId="15C571C0" w:rsidR="009B7B53" w:rsidRPr="006A0CFF" w:rsidRDefault="00042B1F" w:rsidP="005A61F2">
            <w:pPr>
              <w:spacing w:after="0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518982358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CE7972" w:rsidRPr="00366378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CE7972" w:rsidRPr="00366378">
              <w:rPr>
                <w:rFonts w:ascii="Segoe UI Symbol" w:hAnsi="Segoe UI Symbol" w:cs="Arial"/>
                <w:sz w:val="28"/>
                <w:szCs w:val="28"/>
              </w:rPr>
              <w:t xml:space="preserve"> </w:t>
            </w:r>
            <w:r w:rsidR="004F721D" w:rsidRPr="006A0CFF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9B7B53" w:rsidRPr="006A0CFF">
              <w:rPr>
                <w:rFonts w:ascii="Arial" w:hAnsi="Arial" w:cs="Arial"/>
                <w:sz w:val="22"/>
                <w:szCs w:val="22"/>
              </w:rPr>
              <w:t xml:space="preserve">Bronze Medal     </w:t>
            </w:r>
          </w:p>
        </w:tc>
        <w:tc>
          <w:tcPr>
            <w:tcW w:w="1667" w:type="pct"/>
            <w:vAlign w:val="center"/>
          </w:tcPr>
          <w:p w14:paraId="579B14FE" w14:textId="52A9810E" w:rsidR="009B7B53" w:rsidRPr="006A0CFF" w:rsidRDefault="00042B1F" w:rsidP="005A61F2">
            <w:pPr>
              <w:spacing w:after="0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-63567172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CE7972" w:rsidRPr="00366378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CE7972" w:rsidRPr="00366378">
              <w:rPr>
                <w:rFonts w:ascii="Segoe UI Symbol" w:hAnsi="Segoe UI Symbol" w:cs="Arial"/>
                <w:sz w:val="28"/>
                <w:szCs w:val="28"/>
              </w:rPr>
              <w:t xml:space="preserve"> </w:t>
            </w:r>
            <w:r w:rsidR="004F721D" w:rsidRPr="006A0CFF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9B7B53" w:rsidRPr="006A0CFF">
              <w:rPr>
                <w:rFonts w:ascii="Arial" w:hAnsi="Arial" w:cs="Arial"/>
                <w:sz w:val="22"/>
                <w:szCs w:val="22"/>
              </w:rPr>
              <w:t>Silver Medal</w:t>
            </w:r>
          </w:p>
        </w:tc>
      </w:tr>
    </w:tbl>
    <w:p w14:paraId="7A8861ED" w14:textId="77777777" w:rsidR="001820A1" w:rsidRPr="00E57554" w:rsidRDefault="001820A1" w:rsidP="00A4221C">
      <w:pPr>
        <w:spacing w:after="0"/>
        <w:rPr>
          <w:b/>
          <w:bCs/>
          <w:sz w:val="20"/>
        </w:rPr>
      </w:pPr>
    </w:p>
    <w:tbl>
      <w:tblPr>
        <w:tblStyle w:val="ListTable3-Accent5"/>
        <w:tblW w:w="8505" w:type="dxa"/>
        <w:tblLook w:val="0620" w:firstRow="1" w:lastRow="0" w:firstColumn="0" w:lastColumn="0" w:noHBand="1" w:noVBand="1"/>
      </w:tblPr>
      <w:tblGrid>
        <w:gridCol w:w="8505"/>
      </w:tblGrid>
      <w:tr w:rsidR="00077CE3" w:rsidRPr="00763260" w14:paraId="693CE7AF" w14:textId="77777777" w:rsidTr="00A73F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tcW w:w="0" w:type="dxa"/>
            <w:shd w:val="clear" w:color="auto" w:fill="4BACC6"/>
            <w:vAlign w:val="center"/>
            <w:hideMark/>
          </w:tcPr>
          <w:p w14:paraId="48791C3B" w14:textId="13FF7A48" w:rsidR="00077CE3" w:rsidRPr="00763260" w:rsidRDefault="00077CE3" w:rsidP="005A61F2">
            <w:pPr>
              <w:spacing w:after="0"/>
              <w:rPr>
                <w:rFonts w:ascii="Arial" w:hAnsi="Arial" w:cs="Arial"/>
                <w:color w:val="FFFFFF"/>
                <w:sz w:val="22"/>
                <w:szCs w:val="22"/>
              </w:rPr>
            </w:pPr>
            <w:r w:rsidRPr="00763260">
              <w:rPr>
                <w:rFonts w:ascii="Arial" w:hAnsi="Arial" w:cs="Arial"/>
                <w:color w:val="FFFFFF"/>
                <w:sz w:val="22"/>
                <w:szCs w:val="22"/>
              </w:rPr>
              <w:t xml:space="preserve">School of architecture </w:t>
            </w:r>
            <w:r w:rsidR="001820A1" w:rsidRPr="00763260">
              <w:rPr>
                <w:rFonts w:ascii="Arial" w:hAnsi="Arial" w:cs="Arial"/>
                <w:color w:val="FFFFFF"/>
                <w:sz w:val="22"/>
                <w:szCs w:val="22"/>
              </w:rPr>
              <w:t xml:space="preserve">that </w:t>
            </w:r>
            <w:r w:rsidR="00D7604E" w:rsidRPr="00763260">
              <w:rPr>
                <w:rFonts w:ascii="Arial" w:hAnsi="Arial" w:cs="Arial"/>
                <w:color w:val="FFFFFF"/>
                <w:sz w:val="22"/>
                <w:szCs w:val="22"/>
              </w:rPr>
              <w:t xml:space="preserve">is </w:t>
            </w:r>
            <w:r w:rsidR="001820A1" w:rsidRPr="00763260">
              <w:rPr>
                <w:rFonts w:ascii="Arial" w:hAnsi="Arial" w:cs="Arial"/>
                <w:color w:val="FFFFFF"/>
                <w:sz w:val="22"/>
                <w:szCs w:val="22"/>
              </w:rPr>
              <w:t>nominat</w:t>
            </w:r>
            <w:r w:rsidR="00D7604E" w:rsidRPr="00763260">
              <w:rPr>
                <w:rFonts w:ascii="Arial" w:hAnsi="Arial" w:cs="Arial"/>
                <w:color w:val="FFFFFF"/>
                <w:sz w:val="22"/>
                <w:szCs w:val="22"/>
              </w:rPr>
              <w:t>ing</w:t>
            </w:r>
            <w:r w:rsidR="001820A1" w:rsidRPr="00763260">
              <w:rPr>
                <w:rFonts w:ascii="Arial" w:hAnsi="Arial" w:cs="Arial"/>
                <w:color w:val="FFFFFF"/>
                <w:sz w:val="22"/>
                <w:szCs w:val="22"/>
              </w:rPr>
              <w:t xml:space="preserve"> this entry</w:t>
            </w:r>
          </w:p>
        </w:tc>
      </w:tr>
      <w:tr w:rsidR="00077CE3" w:rsidRPr="00763260" w14:paraId="3B7075A3" w14:textId="77777777" w:rsidTr="000E4984">
        <w:trPr>
          <w:trHeight w:val="340"/>
        </w:trPr>
        <w:tc>
          <w:tcPr>
            <w:tcW w:w="0" w:type="dxa"/>
            <w:vAlign w:val="center"/>
          </w:tcPr>
          <w:p w14:paraId="60912620" w14:textId="77777777" w:rsidR="00077CE3" w:rsidRPr="00763260" w:rsidRDefault="00077CE3" w:rsidP="001820A1">
            <w:pPr>
              <w:spacing w:after="0"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A27DB54" w14:textId="77777777" w:rsidR="008C0C5B" w:rsidRPr="00763260" w:rsidRDefault="008C0C5B" w:rsidP="008F750D">
      <w:pPr>
        <w:spacing w:after="0"/>
        <w:rPr>
          <w:rFonts w:ascii="Arial" w:hAnsi="Arial" w:cs="Arial"/>
          <w:sz w:val="22"/>
          <w:szCs w:val="22"/>
        </w:rPr>
      </w:pPr>
    </w:p>
    <w:tbl>
      <w:tblPr>
        <w:tblStyle w:val="GridTable4-Accent5"/>
        <w:tblW w:w="5006" w:type="pct"/>
        <w:tblLook w:val="0620" w:firstRow="1" w:lastRow="0" w:firstColumn="0" w:lastColumn="0" w:noHBand="1" w:noVBand="1"/>
      </w:tblPr>
      <w:tblGrid>
        <w:gridCol w:w="8504"/>
      </w:tblGrid>
      <w:tr w:rsidR="00676145" w:rsidRPr="005139D3" w14:paraId="4651A52E" w14:textId="7032D474" w:rsidTr="00A73F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tcW w:w="5000" w:type="pct"/>
            <w:shd w:val="clear" w:color="auto" w:fill="4BACC6"/>
            <w:vAlign w:val="center"/>
          </w:tcPr>
          <w:p w14:paraId="690D618C" w14:textId="1CB57127" w:rsidR="00676145" w:rsidRPr="00E57554" w:rsidRDefault="00B4570C" w:rsidP="00B4570C">
            <w:pPr>
              <w:spacing w:after="0"/>
              <w:rPr>
                <w:rFonts w:ascii="Arial" w:hAnsi="Arial" w:cs="Arial"/>
                <w:sz w:val="20"/>
              </w:rPr>
            </w:pPr>
            <w:r w:rsidRPr="00E57554">
              <w:rPr>
                <w:rFonts w:ascii="Arial" w:hAnsi="Arial" w:cs="Arial"/>
                <w:sz w:val="20"/>
              </w:rPr>
              <w:t>Check List</w:t>
            </w:r>
          </w:p>
        </w:tc>
      </w:tr>
      <w:tr w:rsidR="00DB715B" w:rsidRPr="001F6E96" w14:paraId="451DD4CD" w14:textId="77777777" w:rsidTr="00A73F11">
        <w:trPr>
          <w:trHeight w:val="540"/>
        </w:trPr>
        <w:tc>
          <w:tcPr>
            <w:tcW w:w="5000" w:type="pct"/>
          </w:tcPr>
          <w:p w14:paraId="5FD971BB" w14:textId="3CE0D415" w:rsidR="00DB715B" w:rsidRPr="001F6E96" w:rsidRDefault="00042B1F" w:rsidP="00366378">
            <w:pPr>
              <w:spacing w:line="276" w:lineRule="auto"/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1835256756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EA3F5F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CE7972" w:rsidRPr="001F6E96">
              <w:rPr>
                <w:rFonts w:ascii="Segoe UI Symbol" w:hAnsi="Segoe UI Symbol" w:cs="Arial"/>
                <w:sz w:val="28"/>
                <w:szCs w:val="28"/>
              </w:rPr>
              <w:t xml:space="preserve"> </w:t>
            </w:r>
            <w:r w:rsidR="003E5B23" w:rsidRPr="001F6E96">
              <w:rPr>
                <w:rFonts w:ascii="Arial" w:hAnsi="Arial" w:cs="Arial"/>
                <w:bCs/>
                <w:sz w:val="22"/>
                <w:szCs w:val="22"/>
              </w:rPr>
              <w:t>The author</w:t>
            </w:r>
            <w:r w:rsidR="006F53E8" w:rsidRPr="001F6E96">
              <w:rPr>
                <w:rFonts w:ascii="Arial" w:hAnsi="Arial" w:cs="Arial"/>
                <w:bCs/>
                <w:sz w:val="22"/>
                <w:szCs w:val="22"/>
              </w:rPr>
              <w:t>(s) of the entry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6F0FDB" w:rsidRPr="001F6E96">
              <w:rPr>
                <w:rFonts w:ascii="Arial" w:hAnsi="Arial" w:cs="Arial"/>
                <w:bCs/>
                <w:sz w:val="22"/>
                <w:szCs w:val="22"/>
              </w:rPr>
              <w:t>has/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>have read the ‘PM202</w:t>
            </w:r>
            <w:r w:rsidR="00D7604E" w:rsidRPr="001F6E96">
              <w:rPr>
                <w:rFonts w:ascii="Arial" w:hAnsi="Arial" w:cs="Arial"/>
                <w:bCs/>
                <w:sz w:val="22"/>
                <w:szCs w:val="22"/>
              </w:rPr>
              <w:t>2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Guidelines and Requirements’ document before putting together this entry</w:t>
            </w:r>
            <w:r w:rsidR="0067406F" w:rsidRPr="001F6E96">
              <w:rPr>
                <w:rFonts w:ascii="Arial" w:hAnsi="Arial" w:cs="Arial"/>
                <w:bCs/>
                <w:sz w:val="22"/>
                <w:szCs w:val="22"/>
              </w:rPr>
              <w:t>,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and </w:t>
            </w:r>
            <w:r w:rsidR="006F53E8" w:rsidRPr="001F6E96">
              <w:rPr>
                <w:rFonts w:ascii="Arial" w:hAnsi="Arial" w:cs="Arial"/>
                <w:bCs/>
                <w:sz w:val="22"/>
                <w:szCs w:val="22"/>
              </w:rPr>
              <w:t>they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understand that </w:t>
            </w:r>
            <w:r w:rsidR="00673D14" w:rsidRPr="001F6E96">
              <w:rPr>
                <w:rFonts w:ascii="Arial" w:hAnsi="Arial" w:cs="Arial"/>
                <w:bCs/>
                <w:sz w:val="22"/>
                <w:szCs w:val="22"/>
              </w:rPr>
              <w:t>the entry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may be disqualified if the content does not comply with </w:t>
            </w:r>
            <w:r w:rsidR="00D7604E" w:rsidRPr="001F6E96">
              <w:rPr>
                <w:rFonts w:ascii="Arial" w:hAnsi="Arial" w:cs="Arial"/>
                <w:bCs/>
                <w:sz w:val="22"/>
                <w:szCs w:val="22"/>
              </w:rPr>
              <w:t>the awa</w:t>
            </w:r>
            <w:r w:rsidR="00484032" w:rsidRPr="001F6E96">
              <w:rPr>
                <w:rFonts w:ascii="Arial" w:hAnsi="Arial" w:cs="Arial"/>
                <w:bCs/>
                <w:sz w:val="22"/>
                <w:szCs w:val="22"/>
              </w:rPr>
              <w:t>rd’s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guidelines and requirements.</w:t>
            </w:r>
          </w:p>
          <w:p w14:paraId="33ED0B45" w14:textId="1D092D29" w:rsidR="00DB715B" w:rsidRPr="001F6E96" w:rsidRDefault="00042B1F" w:rsidP="00366378">
            <w:pPr>
              <w:spacing w:line="276" w:lineRule="auto"/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1189259763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CE7972" w:rsidRPr="001F6E96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CE7972" w:rsidRPr="001F6E96">
              <w:rPr>
                <w:rFonts w:ascii="Segoe UI Symbol" w:hAnsi="Segoe UI Symbol" w:cs="Arial"/>
                <w:sz w:val="28"/>
                <w:szCs w:val="28"/>
              </w:rPr>
              <w:t xml:space="preserve"> </w:t>
            </w:r>
            <w:r w:rsidR="002D2D40" w:rsidRPr="001F6E96">
              <w:rPr>
                <w:rFonts w:ascii="Arial" w:hAnsi="Arial" w:cs="Arial"/>
                <w:bCs/>
                <w:sz w:val="22"/>
                <w:szCs w:val="22"/>
              </w:rPr>
              <w:t xml:space="preserve">The author(s) of the entry 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>confirm</w:t>
            </w:r>
            <w:r w:rsidR="0067406F" w:rsidRPr="001F6E96">
              <w:rPr>
                <w:rFonts w:ascii="Arial" w:hAnsi="Arial" w:cs="Arial"/>
                <w:bCs/>
                <w:sz w:val="22"/>
                <w:szCs w:val="22"/>
              </w:rPr>
              <w:t>(s)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that this entry is anonymous and that the name(s) of the author(s), </w:t>
            </w:r>
            <w:r w:rsidR="00974BCC" w:rsidRPr="001F6E96">
              <w:rPr>
                <w:rFonts w:ascii="Arial" w:hAnsi="Arial" w:cs="Arial"/>
                <w:bCs/>
                <w:sz w:val="22"/>
                <w:szCs w:val="22"/>
              </w:rPr>
              <w:t xml:space="preserve">of 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>the tutor</w:t>
            </w:r>
            <w:r w:rsidR="00666392" w:rsidRPr="001F6E96">
              <w:rPr>
                <w:rFonts w:ascii="Arial" w:hAnsi="Arial" w:cs="Arial"/>
                <w:bCs/>
                <w:sz w:val="22"/>
                <w:szCs w:val="22"/>
              </w:rPr>
              <w:t>(s)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, and </w:t>
            </w:r>
            <w:r w:rsidR="00974BCC" w:rsidRPr="001F6E96">
              <w:rPr>
                <w:rFonts w:ascii="Arial" w:hAnsi="Arial" w:cs="Arial"/>
                <w:bCs/>
                <w:sz w:val="22"/>
                <w:szCs w:val="22"/>
              </w:rPr>
              <w:t xml:space="preserve">of 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>the School of Architecture / University are not visible in any image or text</w:t>
            </w:r>
            <w:r w:rsidR="00113EA0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3C182F" w:rsidRPr="001F6E96">
              <w:rPr>
                <w:rFonts w:ascii="Arial" w:hAnsi="Arial" w:cs="Arial"/>
                <w:bCs/>
                <w:sz w:val="22"/>
                <w:szCs w:val="22"/>
              </w:rPr>
              <w:t>and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in the</w:t>
            </w:r>
            <w:r w:rsidR="00113EA0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>metadata</w:t>
            </w:r>
            <w:r w:rsidR="00113EA0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of digital files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>.</w:t>
            </w:r>
          </w:p>
          <w:p w14:paraId="27D624F8" w14:textId="7BBC1FB3" w:rsidR="00DB715B" w:rsidRPr="001F6E96" w:rsidRDefault="00042B1F" w:rsidP="00366378">
            <w:pPr>
              <w:spacing w:line="276" w:lineRule="auto"/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-1099332209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CE7972" w:rsidRPr="00EA3F5F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CE7972" w:rsidRPr="00EA3F5F">
              <w:rPr>
                <w:rFonts w:ascii="Segoe UI Symbol" w:hAnsi="Segoe UI Symbol" w:cs="Arial"/>
                <w:sz w:val="28"/>
                <w:szCs w:val="28"/>
              </w:rPr>
              <w:t xml:space="preserve"> </w:t>
            </w:r>
            <w:r w:rsidR="0050582E" w:rsidRPr="001F6E96">
              <w:rPr>
                <w:rFonts w:ascii="Arial" w:hAnsi="Arial" w:cs="Arial"/>
                <w:bCs/>
                <w:sz w:val="22"/>
                <w:szCs w:val="22"/>
              </w:rPr>
              <w:t>This entry includes</w:t>
            </w:r>
            <w:r w:rsidR="0050582E" w:rsidRPr="001F6E9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a completed </w:t>
            </w:r>
            <w:r w:rsidR="006F0FD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Entry 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>Nomination Form.</w:t>
            </w:r>
          </w:p>
          <w:p w14:paraId="204E0DFF" w14:textId="68380D59" w:rsidR="00DB715B" w:rsidRPr="001F6E96" w:rsidRDefault="00042B1F" w:rsidP="00366378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-176041324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CE7972" w:rsidRPr="00EA3F5F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CE7972" w:rsidRPr="00EA3F5F">
              <w:rPr>
                <w:rFonts w:ascii="Segoe UI Symbol" w:hAnsi="Segoe UI Symbol" w:cs="Arial"/>
                <w:sz w:val="28"/>
                <w:szCs w:val="28"/>
              </w:rPr>
              <w:t xml:space="preserve"> </w:t>
            </w:r>
            <w:r w:rsidR="00AF6D37" w:rsidRPr="001F6E96">
              <w:rPr>
                <w:rFonts w:ascii="Arial" w:hAnsi="Arial" w:cs="Arial"/>
                <w:bCs/>
                <w:sz w:val="22"/>
                <w:szCs w:val="22"/>
              </w:rPr>
              <w:t>This entry includes</w:t>
            </w:r>
            <w:r w:rsidR="00AF6D37" w:rsidRPr="001F6E9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DB715B" w:rsidRPr="001F6E96">
              <w:rPr>
                <w:rFonts w:ascii="Arial" w:hAnsi="Arial" w:cs="Arial"/>
                <w:sz w:val="22"/>
                <w:szCs w:val="22"/>
              </w:rPr>
              <w:t xml:space="preserve">up to </w:t>
            </w:r>
            <w:r w:rsidR="00AF6D37" w:rsidRPr="001F6E96">
              <w:rPr>
                <w:rFonts w:ascii="Arial" w:hAnsi="Arial" w:cs="Arial"/>
                <w:sz w:val="22"/>
                <w:szCs w:val="22"/>
              </w:rPr>
              <w:t>10 high-resolution</w:t>
            </w:r>
            <w:r w:rsidR="00DB715B" w:rsidRPr="001F6E96">
              <w:rPr>
                <w:rFonts w:ascii="Arial" w:hAnsi="Arial" w:cs="Arial"/>
                <w:sz w:val="22"/>
                <w:szCs w:val="22"/>
              </w:rPr>
              <w:t xml:space="preserve"> images as JPG files.</w:t>
            </w:r>
          </w:p>
          <w:p w14:paraId="6D7BAD86" w14:textId="04EEF944" w:rsidR="00DB715B" w:rsidRPr="001F6E96" w:rsidRDefault="00042B1F" w:rsidP="00366378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-159616251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CE7972" w:rsidRPr="00EA3F5F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CE7972" w:rsidRPr="00EA3F5F">
              <w:rPr>
                <w:rFonts w:ascii="Segoe UI Symbol" w:hAnsi="Segoe UI Symbol" w:cs="Arial"/>
                <w:sz w:val="28"/>
                <w:szCs w:val="28"/>
              </w:rPr>
              <w:t xml:space="preserve"> </w:t>
            </w:r>
            <w:r w:rsidR="0091295F" w:rsidRPr="001F6E96">
              <w:rPr>
                <w:rFonts w:ascii="Arial" w:hAnsi="Arial" w:cs="Arial"/>
                <w:bCs/>
                <w:sz w:val="22"/>
                <w:szCs w:val="22"/>
              </w:rPr>
              <w:t>This entry includes</w:t>
            </w:r>
            <w:r w:rsidR="0091295F" w:rsidRPr="001F6E9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DB715B" w:rsidRPr="001F6E96">
              <w:rPr>
                <w:rFonts w:ascii="Arial" w:hAnsi="Arial" w:cs="Arial"/>
                <w:sz w:val="22"/>
                <w:szCs w:val="22"/>
              </w:rPr>
              <w:t xml:space="preserve">the same images as </w:t>
            </w:r>
            <w:r w:rsidR="000A077E" w:rsidRPr="001F6E96">
              <w:rPr>
                <w:rFonts w:ascii="Arial" w:hAnsi="Arial" w:cs="Arial"/>
                <w:sz w:val="22"/>
                <w:szCs w:val="22"/>
              </w:rPr>
              <w:t>low</w:t>
            </w:r>
            <w:r w:rsidR="00B859FD" w:rsidRPr="001F6E96">
              <w:rPr>
                <w:rFonts w:ascii="Arial" w:hAnsi="Arial" w:cs="Arial"/>
                <w:sz w:val="22"/>
                <w:szCs w:val="22"/>
              </w:rPr>
              <w:t>-</w:t>
            </w:r>
            <w:r w:rsidR="000A077E" w:rsidRPr="001F6E96">
              <w:rPr>
                <w:rFonts w:ascii="Arial" w:hAnsi="Arial" w:cs="Arial"/>
                <w:sz w:val="22"/>
                <w:szCs w:val="22"/>
              </w:rPr>
              <w:t xml:space="preserve">resolution </w:t>
            </w:r>
            <w:r w:rsidR="00DB715B" w:rsidRPr="001F6E96">
              <w:rPr>
                <w:rFonts w:ascii="Arial" w:hAnsi="Arial" w:cs="Arial"/>
                <w:sz w:val="22"/>
                <w:szCs w:val="22"/>
              </w:rPr>
              <w:t>JPG files for the awards website.</w:t>
            </w:r>
            <w:r w:rsidR="00150190" w:rsidRPr="001F6E96">
              <w:rPr>
                <w:rFonts w:ascii="Arial" w:hAnsi="Arial" w:cs="Arial"/>
                <w:sz w:val="22"/>
                <w:szCs w:val="22"/>
              </w:rPr>
              <w:t xml:space="preserve"> By </w:t>
            </w:r>
            <w:r w:rsidR="00AA5095" w:rsidRPr="001F6E96">
              <w:rPr>
                <w:rFonts w:ascii="Arial" w:hAnsi="Arial" w:cs="Arial"/>
                <w:sz w:val="22"/>
                <w:szCs w:val="22"/>
              </w:rPr>
              <w:t>submitting</w:t>
            </w:r>
            <w:r w:rsidR="00150190" w:rsidRPr="001F6E96">
              <w:rPr>
                <w:rFonts w:ascii="Arial" w:hAnsi="Arial" w:cs="Arial"/>
                <w:sz w:val="22"/>
                <w:szCs w:val="22"/>
              </w:rPr>
              <w:t xml:space="preserve"> this set </w:t>
            </w:r>
            <w:r w:rsidR="00AA5095" w:rsidRPr="001F6E96">
              <w:rPr>
                <w:rFonts w:ascii="Arial" w:hAnsi="Arial" w:cs="Arial"/>
                <w:sz w:val="22"/>
                <w:szCs w:val="22"/>
              </w:rPr>
              <w:t xml:space="preserve">of </w:t>
            </w:r>
            <w:r w:rsidR="001F6E96" w:rsidRPr="001F6E96">
              <w:rPr>
                <w:rFonts w:ascii="Arial" w:hAnsi="Arial" w:cs="Arial"/>
                <w:sz w:val="22"/>
                <w:szCs w:val="22"/>
              </w:rPr>
              <w:t>images</w:t>
            </w:r>
            <w:r w:rsidR="00AA5095" w:rsidRPr="001F6E96">
              <w:rPr>
                <w:rFonts w:ascii="Arial" w:hAnsi="Arial" w:cs="Arial"/>
                <w:sz w:val="22"/>
                <w:szCs w:val="22"/>
              </w:rPr>
              <w:t>, the auth</w:t>
            </w:r>
            <w:r w:rsidR="007D71C9" w:rsidRPr="001F6E96">
              <w:rPr>
                <w:rFonts w:ascii="Arial" w:hAnsi="Arial" w:cs="Arial"/>
                <w:sz w:val="22"/>
                <w:szCs w:val="22"/>
              </w:rPr>
              <w:t>or</w:t>
            </w:r>
            <w:r w:rsidR="00AA5095" w:rsidRPr="001F6E96">
              <w:rPr>
                <w:rFonts w:ascii="Arial" w:hAnsi="Arial" w:cs="Arial"/>
                <w:sz w:val="22"/>
                <w:szCs w:val="22"/>
              </w:rPr>
              <w:t>(s)</w:t>
            </w:r>
            <w:r w:rsidR="00BE78B2" w:rsidRPr="001F6E9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F6E96" w:rsidRPr="001F6E96">
              <w:rPr>
                <w:rFonts w:ascii="Arial" w:hAnsi="Arial" w:cs="Arial"/>
                <w:sz w:val="22"/>
                <w:szCs w:val="22"/>
              </w:rPr>
              <w:t>authorises</w:t>
            </w:r>
            <w:r w:rsidR="00E7410F" w:rsidRPr="001F6E96">
              <w:rPr>
                <w:rFonts w:ascii="Arial" w:hAnsi="Arial" w:cs="Arial"/>
                <w:sz w:val="22"/>
                <w:szCs w:val="22"/>
              </w:rPr>
              <w:t xml:space="preserve"> the RIBA to publish the entry on the award</w:t>
            </w:r>
            <w:r w:rsidR="001F6E96" w:rsidRPr="001F6E96">
              <w:rPr>
                <w:rFonts w:ascii="Arial" w:hAnsi="Arial" w:cs="Arial"/>
                <w:sz w:val="22"/>
                <w:szCs w:val="22"/>
              </w:rPr>
              <w:t>s</w:t>
            </w:r>
            <w:r w:rsidR="00E7410F" w:rsidRPr="001F6E96">
              <w:rPr>
                <w:rFonts w:ascii="Arial" w:hAnsi="Arial" w:cs="Arial"/>
                <w:sz w:val="22"/>
                <w:szCs w:val="22"/>
              </w:rPr>
              <w:t xml:space="preserve"> website at </w:t>
            </w:r>
            <w:hyperlink r:id="rId13" w:history="1">
              <w:r w:rsidR="00822A14" w:rsidRPr="00CE7680">
                <w:rPr>
                  <w:rStyle w:val="Hyperlink"/>
                  <w:rFonts w:ascii="Arial" w:hAnsi="Arial" w:cs="Arial"/>
                  <w:sz w:val="22"/>
                  <w:szCs w:val="22"/>
                </w:rPr>
                <w:t>www.presidentsmedals.com</w:t>
              </w:r>
            </w:hyperlink>
            <w:r w:rsidR="001F6E96" w:rsidRPr="001F6E96">
              <w:rPr>
                <w:rFonts w:ascii="Arial" w:hAnsi="Arial" w:cs="Arial"/>
                <w:sz w:val="22"/>
                <w:szCs w:val="22"/>
              </w:rPr>
              <w:t>.</w:t>
            </w:r>
            <w:r w:rsidR="00822A1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F6E96" w:rsidRPr="001F6E9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22A1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37328685" w14:textId="7997B9FB" w:rsidR="00DB715B" w:rsidRPr="001F6E96" w:rsidRDefault="00042B1F" w:rsidP="00366378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2000604977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CE7972" w:rsidRPr="00EA3F5F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DB715B" w:rsidRPr="00EA3F5F">
              <w:rPr>
                <w:rFonts w:ascii="Segoe UI Symbol" w:hAnsi="Segoe UI Symbol" w:cs="Arial"/>
                <w:bCs/>
                <w:sz w:val="28"/>
                <w:szCs w:val="28"/>
              </w:rPr>
              <w:t xml:space="preserve"> </w:t>
            </w:r>
            <w:r w:rsidR="00DB715B" w:rsidRPr="001F6E96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(Dissertation Medal nominations only)</w:t>
            </w:r>
            <w:r w:rsidR="00C62DB0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0965BA" w:rsidRPr="001F6E96">
              <w:rPr>
                <w:rFonts w:ascii="Arial" w:hAnsi="Arial" w:cs="Arial"/>
                <w:sz w:val="22"/>
                <w:szCs w:val="22"/>
              </w:rPr>
              <w:t xml:space="preserve">This entry includes 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>a PD</w:t>
            </w:r>
            <w:r w:rsidR="00DB715B" w:rsidRPr="001F6E96">
              <w:rPr>
                <w:rFonts w:ascii="Arial" w:hAnsi="Arial" w:cs="Arial"/>
                <w:sz w:val="22"/>
                <w:szCs w:val="22"/>
              </w:rPr>
              <w:t>F of the dissertation.</w:t>
            </w:r>
          </w:p>
          <w:p w14:paraId="285F7F39" w14:textId="77777777" w:rsidR="00DB715B" w:rsidRPr="001F6E96" w:rsidRDefault="00DB715B" w:rsidP="00366378">
            <w:pPr>
              <w:spacing w:before="240" w:after="0" w:line="276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F6E96">
              <w:rPr>
                <w:rFonts w:ascii="Arial" w:hAnsi="Arial" w:cs="Arial"/>
                <w:b/>
                <w:bCs/>
                <w:sz w:val="22"/>
                <w:szCs w:val="22"/>
              </w:rPr>
              <w:t>Non-compulsory supporting material:</w:t>
            </w:r>
          </w:p>
          <w:p w14:paraId="3A464DFE" w14:textId="2F3DCB08" w:rsidR="00E4102B" w:rsidRPr="001F6E96" w:rsidRDefault="00042B1F" w:rsidP="003D40F9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-1044132398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CE7972" w:rsidRPr="00366378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CE7972" w:rsidRPr="00366378">
              <w:rPr>
                <w:rFonts w:ascii="Segoe UI Symbol" w:hAnsi="Segoe UI Symbol" w:cs="Arial"/>
                <w:sz w:val="28"/>
                <w:szCs w:val="28"/>
              </w:rPr>
              <w:t xml:space="preserve"> </w:t>
            </w:r>
            <w:r w:rsidR="00E4102B" w:rsidRPr="001F6E96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(Bronze and Silver Medals nominations only)</w:t>
            </w:r>
            <w:r w:rsidR="00E4102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This entry includes </w:t>
            </w:r>
            <w:r w:rsidR="00E4102B" w:rsidRPr="001F6E96">
              <w:rPr>
                <w:rFonts w:ascii="Arial" w:hAnsi="Arial" w:cs="Arial"/>
                <w:sz w:val="22"/>
                <w:szCs w:val="22"/>
              </w:rPr>
              <w:t xml:space="preserve">a digital design portfolio </w:t>
            </w:r>
            <w:r w:rsidR="00140FEB" w:rsidRPr="001F6E96">
              <w:rPr>
                <w:rFonts w:ascii="Arial" w:hAnsi="Arial" w:cs="Arial"/>
                <w:sz w:val="22"/>
                <w:szCs w:val="22"/>
              </w:rPr>
              <w:t xml:space="preserve">as </w:t>
            </w:r>
            <w:r w:rsidR="00E4102B" w:rsidRPr="001F6E96">
              <w:rPr>
                <w:rFonts w:ascii="Arial" w:hAnsi="Arial" w:cs="Arial"/>
                <w:sz w:val="22"/>
                <w:szCs w:val="22"/>
              </w:rPr>
              <w:t>supporting content related to the entry.</w:t>
            </w:r>
          </w:p>
          <w:p w14:paraId="72A07E8D" w14:textId="4AF82302" w:rsidR="00DB715B" w:rsidRPr="001F6E96" w:rsidRDefault="00042B1F" w:rsidP="003D40F9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-559097658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CE7972" w:rsidRPr="00366378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CE7972" w:rsidRPr="00366378">
              <w:rPr>
                <w:rFonts w:ascii="Segoe UI Symbol" w:hAnsi="Segoe UI Symbol" w:cs="Arial"/>
                <w:sz w:val="28"/>
                <w:szCs w:val="28"/>
              </w:rPr>
              <w:t xml:space="preserve"> </w:t>
            </w:r>
            <w:r w:rsidR="00AC221B" w:rsidRPr="001F6E96">
              <w:rPr>
                <w:rFonts w:ascii="Arial" w:hAnsi="Arial" w:cs="Arial"/>
                <w:bCs/>
                <w:sz w:val="22"/>
                <w:szCs w:val="22"/>
              </w:rPr>
              <w:t>This entry includes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DB715B" w:rsidRPr="001F6E96">
              <w:rPr>
                <w:rFonts w:ascii="Arial" w:hAnsi="Arial" w:cs="Arial"/>
                <w:sz w:val="22"/>
                <w:szCs w:val="22"/>
              </w:rPr>
              <w:t>an MP3/MP4 audio-visual file</w:t>
            </w:r>
            <w:r w:rsidR="00140FEB" w:rsidRPr="001F6E96">
              <w:rPr>
                <w:rFonts w:ascii="Arial" w:hAnsi="Arial" w:cs="Arial"/>
                <w:sz w:val="22"/>
                <w:szCs w:val="22"/>
              </w:rPr>
              <w:t xml:space="preserve"> as supporting content related to the entry.</w:t>
            </w:r>
          </w:p>
          <w:p w14:paraId="732DF506" w14:textId="128903A9" w:rsidR="00DB715B" w:rsidRPr="001F6E96" w:rsidRDefault="00042B1F" w:rsidP="00D71D1D">
            <w:pPr>
              <w:spacing w:line="276" w:lineRule="auto"/>
              <w:rPr>
                <w:rFonts w:ascii="Arial" w:hAnsi="Arial" w:cs="Arial"/>
                <w:bCs/>
                <w:sz w:val="22"/>
                <w:szCs w:val="22"/>
              </w:rPr>
            </w:pPr>
            <w:sdt>
              <w:sdtPr>
                <w:rPr>
                  <w:rFonts w:ascii="Segoe UI Symbol" w:hAnsi="Segoe UI Symbol" w:cs="Arial"/>
                  <w:sz w:val="28"/>
                  <w:szCs w:val="28"/>
                </w:rPr>
                <w:id w:val="424994879"/>
                <w14:checkbox>
                  <w14:checked w14:val="0"/>
                  <w14:checkedState w14:val="00FE" w14:font="Wingdings"/>
                  <w14:uncheckedState w14:val="006F" w14:font="Wingdings"/>
                </w14:checkbox>
              </w:sdtPr>
              <w:sdtEndPr/>
              <w:sdtContent>
                <w:r w:rsidR="00CE7972" w:rsidRPr="00366378">
                  <w:rPr>
                    <w:rFonts w:ascii="Segoe UI Symbol" w:hAnsi="Segoe UI Symbol" w:cs="Arial"/>
                    <w:sz w:val="28"/>
                    <w:szCs w:val="28"/>
                  </w:rPr>
                  <w:sym w:font="Wingdings" w:char="F06F"/>
                </w:r>
              </w:sdtContent>
            </w:sdt>
            <w:r w:rsidR="00CE7972" w:rsidRPr="00366378">
              <w:rPr>
                <w:rFonts w:ascii="Segoe UI Symbol" w:hAnsi="Segoe UI Symbol" w:cs="Arial"/>
                <w:sz w:val="28"/>
                <w:szCs w:val="28"/>
              </w:rPr>
              <w:t xml:space="preserve"> 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>The author(s) of the audio-visual file(s) authorise(s) the RIBA to</w:t>
            </w:r>
            <w:r w:rsidR="00C62DB0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publish </w:t>
            </w:r>
            <w:r w:rsidR="00535651" w:rsidRPr="001F6E96">
              <w:rPr>
                <w:rFonts w:ascii="Arial" w:hAnsi="Arial" w:cs="Arial"/>
                <w:bCs/>
                <w:sz w:val="22"/>
                <w:szCs w:val="22"/>
              </w:rPr>
              <w:t xml:space="preserve">it </w:t>
            </w:r>
            <w:r w:rsidR="00C62DB0" w:rsidRPr="001F6E96">
              <w:rPr>
                <w:rFonts w:ascii="Arial" w:hAnsi="Arial" w:cs="Arial"/>
                <w:bCs/>
                <w:sz w:val="22"/>
                <w:szCs w:val="22"/>
              </w:rPr>
              <w:t>on its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 xml:space="preserve"> own not-for-profit YouTube Channel</w:t>
            </w:r>
            <w:r w:rsidR="00C62DB0" w:rsidRPr="001F6E96">
              <w:rPr>
                <w:rFonts w:ascii="Arial" w:hAnsi="Arial" w:cs="Arial"/>
                <w:bCs/>
                <w:sz w:val="22"/>
                <w:szCs w:val="22"/>
              </w:rPr>
              <w:t>s</w:t>
            </w:r>
            <w:r w:rsidR="00DB715B" w:rsidRPr="001F6E96">
              <w:rPr>
                <w:rFonts w:ascii="Arial" w:hAnsi="Arial" w:cs="Arial"/>
                <w:bCs/>
                <w:sz w:val="22"/>
                <w:szCs w:val="22"/>
              </w:rPr>
              <w:t>, crediting the author and the school of architecture that nominated them.</w:t>
            </w:r>
          </w:p>
        </w:tc>
      </w:tr>
    </w:tbl>
    <w:p w14:paraId="24798C6C" w14:textId="7C2EB0F0" w:rsidR="00A02E8F" w:rsidRDefault="00A02E8F">
      <w:pPr>
        <w:spacing w:after="0"/>
        <w:rPr>
          <w:rFonts w:ascii="Arial" w:hAnsi="Arial" w:cs="Arial"/>
          <w:sz w:val="22"/>
          <w:szCs w:val="22"/>
        </w:rPr>
      </w:pPr>
    </w:p>
    <w:sectPr w:rsidR="00A02E8F" w:rsidSect="00C21463">
      <w:headerReference w:type="default" r:id="rId14"/>
      <w:footerReference w:type="default" r:id="rId15"/>
      <w:headerReference w:type="first" r:id="rId16"/>
      <w:type w:val="continuous"/>
      <w:pgSz w:w="11906" w:h="16838" w:code="9"/>
      <w:pgMar w:top="1134" w:right="567" w:bottom="1134" w:left="2835" w:header="567" w:footer="567" w:gutter="0"/>
      <w:cols w:space="284"/>
      <w:formProt w:val="0"/>
      <w:docGrid w:linePitch="3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2F71B0" w14:textId="77777777" w:rsidR="00042B1F" w:rsidRDefault="00042B1F">
      <w:r>
        <w:separator/>
      </w:r>
    </w:p>
  </w:endnote>
  <w:endnote w:type="continuationSeparator" w:id="0">
    <w:p w14:paraId="4FE78A0A" w14:textId="77777777" w:rsidR="00042B1F" w:rsidRDefault="00042B1F">
      <w:r>
        <w:continuationSeparator/>
      </w:r>
    </w:p>
  </w:endnote>
  <w:endnote w:type="continuationNotice" w:id="1">
    <w:p w14:paraId="32BD33B3" w14:textId="77777777" w:rsidR="00042B1F" w:rsidRDefault="00042B1F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218414" w14:textId="10EBB9CE" w:rsidR="00626189" w:rsidRPr="00A167F7" w:rsidRDefault="00626189" w:rsidP="00626189">
    <w:pPr>
      <w:pStyle w:val="Footer"/>
      <w:tabs>
        <w:tab w:val="clear" w:pos="4153"/>
        <w:tab w:val="clear" w:pos="8306"/>
        <w:tab w:val="center" w:pos="4252"/>
        <w:tab w:val="right" w:pos="8504"/>
      </w:tabs>
      <w:rPr>
        <w:rFonts w:ascii="Arial" w:hAnsi="Arial" w:cs="Arial"/>
        <w:sz w:val="16"/>
        <w:szCs w:val="16"/>
      </w:rPr>
    </w:pPr>
    <w:r w:rsidRPr="00A167F7">
      <w:rPr>
        <w:rFonts w:ascii="Arial" w:hAnsi="Arial" w:cs="Arial"/>
        <w:sz w:val="16"/>
        <w:szCs w:val="16"/>
      </w:rPr>
      <w:t>RIBA President’s Medals 20</w:t>
    </w:r>
    <w:r w:rsidR="001B7F94" w:rsidRPr="00A167F7">
      <w:rPr>
        <w:rFonts w:ascii="Arial" w:hAnsi="Arial" w:cs="Arial"/>
        <w:sz w:val="16"/>
        <w:szCs w:val="16"/>
      </w:rPr>
      <w:t>2</w:t>
    </w:r>
    <w:r w:rsidR="005A61F2" w:rsidRPr="00A167F7">
      <w:rPr>
        <w:rFonts w:ascii="Arial" w:hAnsi="Arial" w:cs="Arial"/>
        <w:sz w:val="16"/>
        <w:szCs w:val="16"/>
      </w:rPr>
      <w:t>2</w:t>
    </w:r>
    <w:r w:rsidR="008D0939" w:rsidRPr="00A167F7">
      <w:rPr>
        <w:rFonts w:ascii="Arial" w:hAnsi="Arial" w:cs="Arial"/>
        <w:sz w:val="16"/>
        <w:szCs w:val="16"/>
      </w:rPr>
      <w:tab/>
    </w:r>
    <w:r w:rsidR="00562490" w:rsidRPr="00A167F7">
      <w:rPr>
        <w:rFonts w:ascii="Arial" w:hAnsi="Arial" w:cs="Arial"/>
        <w:sz w:val="16"/>
        <w:szCs w:val="16"/>
      </w:rPr>
      <w:t xml:space="preserve">Entry </w:t>
    </w:r>
    <w:r w:rsidRPr="00A167F7">
      <w:rPr>
        <w:rFonts w:ascii="Arial" w:hAnsi="Arial" w:cs="Arial"/>
        <w:sz w:val="16"/>
        <w:szCs w:val="16"/>
      </w:rPr>
      <w:t>Check List</w:t>
    </w:r>
    <w:r w:rsidRPr="00A167F7">
      <w:rPr>
        <w:rFonts w:ascii="Arial" w:hAnsi="Arial" w:cs="Arial"/>
        <w:sz w:val="16"/>
        <w:szCs w:val="16"/>
      </w:rPr>
      <w:tab/>
    </w:r>
    <w:r w:rsidR="00562490" w:rsidRPr="00A167F7">
      <w:rPr>
        <w:rFonts w:ascii="Arial" w:hAnsi="Arial" w:cs="Arial"/>
        <w:sz w:val="16"/>
        <w:szCs w:val="16"/>
      </w:rPr>
      <w:t>Page</w:t>
    </w:r>
    <w:r w:rsidRPr="00A167F7">
      <w:rPr>
        <w:rFonts w:ascii="Arial" w:hAnsi="Arial" w:cs="Arial"/>
        <w:sz w:val="16"/>
        <w:szCs w:val="16"/>
      </w:rPr>
      <w:t xml:space="preserve"> </w:t>
    </w:r>
    <w:r w:rsidRPr="00A167F7">
      <w:rPr>
        <w:rFonts w:ascii="Arial" w:hAnsi="Arial" w:cs="Arial"/>
        <w:sz w:val="16"/>
        <w:szCs w:val="16"/>
      </w:rPr>
      <w:fldChar w:fldCharType="begin"/>
    </w:r>
    <w:r w:rsidRPr="00A167F7">
      <w:rPr>
        <w:rFonts w:ascii="Arial" w:hAnsi="Arial" w:cs="Arial"/>
        <w:sz w:val="16"/>
        <w:szCs w:val="16"/>
      </w:rPr>
      <w:instrText xml:space="preserve"> PAGE   \* MERGEFORMAT </w:instrText>
    </w:r>
    <w:r w:rsidRPr="00A167F7">
      <w:rPr>
        <w:rFonts w:ascii="Arial" w:hAnsi="Arial" w:cs="Arial"/>
        <w:sz w:val="16"/>
        <w:szCs w:val="16"/>
      </w:rPr>
      <w:fldChar w:fldCharType="separate"/>
    </w:r>
    <w:r w:rsidR="00DB53FA" w:rsidRPr="00A167F7">
      <w:rPr>
        <w:rFonts w:ascii="Arial" w:hAnsi="Arial" w:cs="Arial"/>
        <w:sz w:val="16"/>
        <w:szCs w:val="16"/>
      </w:rPr>
      <w:t>1</w:t>
    </w:r>
    <w:r w:rsidRPr="00A167F7">
      <w:rPr>
        <w:rFonts w:ascii="Arial" w:hAnsi="Arial" w:cs="Arial"/>
        <w:sz w:val="16"/>
        <w:szCs w:val="16"/>
      </w:rPr>
      <w:fldChar w:fldCharType="end"/>
    </w:r>
    <w:r w:rsidRPr="00A167F7">
      <w:rPr>
        <w:rFonts w:ascii="Arial" w:hAnsi="Arial" w:cs="Arial"/>
        <w:sz w:val="16"/>
        <w:szCs w:val="16"/>
      </w:rPr>
      <w:t xml:space="preserve"> </w:t>
    </w:r>
    <w:r w:rsidR="00562490" w:rsidRPr="00A167F7">
      <w:rPr>
        <w:rFonts w:ascii="Arial" w:hAnsi="Arial" w:cs="Arial"/>
        <w:sz w:val="16"/>
        <w:szCs w:val="16"/>
      </w:rPr>
      <w:t>of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20023D" w14:textId="77777777" w:rsidR="00042B1F" w:rsidRDefault="00042B1F">
      <w:r>
        <w:separator/>
      </w:r>
    </w:p>
  </w:footnote>
  <w:footnote w:type="continuationSeparator" w:id="0">
    <w:p w14:paraId="3DFF88C5" w14:textId="77777777" w:rsidR="00042B1F" w:rsidRDefault="00042B1F">
      <w:r>
        <w:continuationSeparator/>
      </w:r>
    </w:p>
  </w:footnote>
  <w:footnote w:type="continuationNotice" w:id="1">
    <w:p w14:paraId="12793D60" w14:textId="77777777" w:rsidR="00042B1F" w:rsidRDefault="00042B1F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3CF71" w14:textId="34F0D0C4" w:rsidR="00903E36" w:rsidRDefault="009C508B">
    <w:pPr>
      <w:pStyle w:val="Header"/>
    </w:pPr>
    <w:r>
      <w:rPr>
        <w:noProof/>
        <w:lang w:eastAsia="en-GB"/>
      </w:rPr>
      <w:drawing>
        <wp:inline distT="0" distB="0" distL="0" distR="0" wp14:anchorId="6CA4C44A" wp14:editId="4387345E">
          <wp:extent cx="1104900" cy="266700"/>
          <wp:effectExtent l="0" t="0" r="0" b="0"/>
          <wp:docPr id="3" name="Picture 3" descr="Small_02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mall_02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266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389D574" w14:textId="77777777" w:rsidR="00903E36" w:rsidRDefault="00903E36">
    <w:pPr>
      <w:pStyle w:val="Header"/>
      <w:pBdr>
        <w:bottom w:val="single" w:sz="6" w:space="1" w:color="auto"/>
      </w:pBdr>
    </w:pPr>
  </w:p>
  <w:p w14:paraId="49CE8DD8" w14:textId="77777777" w:rsidR="00903E36" w:rsidRDefault="00903E36" w:rsidP="00C21463">
    <w:pPr>
      <w:pStyle w:val="Header"/>
      <w:pBdr>
        <w:bottom w:val="single" w:sz="6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3AD8F" w14:textId="62B1FC3F" w:rsidR="00903E36" w:rsidRDefault="009C508B" w:rsidP="00FF6D28">
    <w:pPr>
      <w:pStyle w:val="Header"/>
      <w:spacing w:line="480" w:lineRule="exact"/>
    </w:pPr>
    <w:r>
      <w:rPr>
        <w:noProof/>
        <w:lang w:eastAsia="en-GB"/>
      </w:rPr>
      <w:drawing>
        <wp:inline distT="0" distB="0" distL="0" distR="0" wp14:anchorId="080B39A1" wp14:editId="109FEF74">
          <wp:extent cx="1104900" cy="266700"/>
          <wp:effectExtent l="0" t="0" r="0" b="0"/>
          <wp:docPr id="4" name="Picture 4" descr="Small_02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mall_02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266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0761088" w14:textId="77777777" w:rsidR="00903E36" w:rsidRPr="00A91FAF" w:rsidRDefault="00903E36" w:rsidP="00FF6D28">
    <w:pPr>
      <w:pStyle w:val="Header"/>
      <w:spacing w:line="240" w:lineRule="exact"/>
      <w:rPr>
        <w:sz w:val="20"/>
      </w:rPr>
    </w:pPr>
  </w:p>
  <w:p w14:paraId="6C64F31E" w14:textId="77777777" w:rsidR="00903E36" w:rsidRPr="00A91FAF" w:rsidRDefault="00903E36" w:rsidP="008A1F58">
    <w:pPr>
      <w:pStyle w:val="Header"/>
      <w:pBdr>
        <w:bottom w:val="single" w:sz="4" w:space="1" w:color="auto"/>
      </w:pBdr>
      <w:spacing w:after="80" w:line="240" w:lineRule="exact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836291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6868E9"/>
    <w:multiLevelType w:val="multilevel"/>
    <w:tmpl w:val="8D1AA84E"/>
    <w:lvl w:ilvl="0">
      <w:start w:val="1"/>
      <w:numFmt w:val="decimal"/>
      <w:lvlText w:val="%1.0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17374B96"/>
    <w:multiLevelType w:val="hybridMultilevel"/>
    <w:tmpl w:val="085CF83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E469BE"/>
    <w:multiLevelType w:val="hybridMultilevel"/>
    <w:tmpl w:val="FC085C7C"/>
    <w:lvl w:ilvl="0" w:tplc="EB52592A">
      <w:start w:val="1"/>
      <w:numFmt w:val="decimal"/>
      <w:lvlText w:val="%1.0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2641C0C"/>
    <w:multiLevelType w:val="hybridMultilevel"/>
    <w:tmpl w:val="72E42DF8"/>
    <w:lvl w:ilvl="0" w:tplc="07DAAD06">
      <w:start w:val="1"/>
      <w:numFmt w:val="decimalZero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E15B62"/>
    <w:multiLevelType w:val="multilevel"/>
    <w:tmpl w:val="72E42DF8"/>
    <w:lvl w:ilvl="0">
      <w:start w:val="1"/>
      <w:numFmt w:val="decimalZero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EC0AB5"/>
    <w:multiLevelType w:val="multilevel"/>
    <w:tmpl w:val="FC48E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F022453"/>
    <w:multiLevelType w:val="hybridMultilevel"/>
    <w:tmpl w:val="B7782560"/>
    <w:lvl w:ilvl="0" w:tplc="1FBCD70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140A3B"/>
    <w:multiLevelType w:val="multilevel"/>
    <w:tmpl w:val="3134E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3042FE6"/>
    <w:multiLevelType w:val="hybridMultilevel"/>
    <w:tmpl w:val="1DC0B846"/>
    <w:lvl w:ilvl="0" w:tplc="E8CC5F6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9412409">
    <w:abstractNumId w:val="3"/>
  </w:num>
  <w:num w:numId="2" w16cid:durableId="213852671">
    <w:abstractNumId w:val="1"/>
  </w:num>
  <w:num w:numId="3" w16cid:durableId="1448739406">
    <w:abstractNumId w:val="4"/>
  </w:num>
  <w:num w:numId="4" w16cid:durableId="390348094">
    <w:abstractNumId w:val="0"/>
  </w:num>
  <w:num w:numId="5" w16cid:durableId="1355961941">
    <w:abstractNumId w:val="5"/>
  </w:num>
  <w:num w:numId="6" w16cid:durableId="227500978">
    <w:abstractNumId w:val="2"/>
  </w:num>
  <w:num w:numId="7" w16cid:durableId="1523205637">
    <w:abstractNumId w:val="6"/>
  </w:num>
  <w:num w:numId="8" w16cid:durableId="1987196737">
    <w:abstractNumId w:val="8"/>
  </w:num>
  <w:num w:numId="9" w16cid:durableId="1187526396">
    <w:abstractNumId w:val="9"/>
  </w:num>
  <w:num w:numId="10" w16cid:durableId="134717024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/>
  <w:attachedTemplate r:id="rId1"/>
  <w:documentProtection w:edit="trackedChanges" w:enforcement="0"/>
  <w:defaultTabStop w:val="720"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C20"/>
    <w:rsid w:val="00002FDF"/>
    <w:rsid w:val="00006560"/>
    <w:rsid w:val="00012E06"/>
    <w:rsid w:val="0002097F"/>
    <w:rsid w:val="00042358"/>
    <w:rsid w:val="00042B1F"/>
    <w:rsid w:val="00043D65"/>
    <w:rsid w:val="000442AE"/>
    <w:rsid w:val="000501F6"/>
    <w:rsid w:val="0005109D"/>
    <w:rsid w:val="00064C67"/>
    <w:rsid w:val="00072FDC"/>
    <w:rsid w:val="00077616"/>
    <w:rsid w:val="00077CE3"/>
    <w:rsid w:val="00080A33"/>
    <w:rsid w:val="00082021"/>
    <w:rsid w:val="000869F3"/>
    <w:rsid w:val="0008718E"/>
    <w:rsid w:val="0008733E"/>
    <w:rsid w:val="00091236"/>
    <w:rsid w:val="00093CC7"/>
    <w:rsid w:val="00094A8A"/>
    <w:rsid w:val="000965BA"/>
    <w:rsid w:val="000971C6"/>
    <w:rsid w:val="000A077E"/>
    <w:rsid w:val="000A5374"/>
    <w:rsid w:val="000B00FF"/>
    <w:rsid w:val="000B2E4D"/>
    <w:rsid w:val="000B3A54"/>
    <w:rsid w:val="000B40C6"/>
    <w:rsid w:val="000B507D"/>
    <w:rsid w:val="000B7EB2"/>
    <w:rsid w:val="000D3C0B"/>
    <w:rsid w:val="000D52B8"/>
    <w:rsid w:val="000E0F0C"/>
    <w:rsid w:val="000E4984"/>
    <w:rsid w:val="000E7EA8"/>
    <w:rsid w:val="000F1E5F"/>
    <w:rsid w:val="000F3A4E"/>
    <w:rsid w:val="000F498E"/>
    <w:rsid w:val="000F67AE"/>
    <w:rsid w:val="000F6DEF"/>
    <w:rsid w:val="00105EF4"/>
    <w:rsid w:val="00111DFF"/>
    <w:rsid w:val="00113EA0"/>
    <w:rsid w:val="0011582B"/>
    <w:rsid w:val="00133D1E"/>
    <w:rsid w:val="00135317"/>
    <w:rsid w:val="0013588D"/>
    <w:rsid w:val="00140FEB"/>
    <w:rsid w:val="001420ED"/>
    <w:rsid w:val="00142E8E"/>
    <w:rsid w:val="00143B00"/>
    <w:rsid w:val="001467E6"/>
    <w:rsid w:val="00150190"/>
    <w:rsid w:val="00155E19"/>
    <w:rsid w:val="001569D1"/>
    <w:rsid w:val="00163746"/>
    <w:rsid w:val="001651C3"/>
    <w:rsid w:val="00165386"/>
    <w:rsid w:val="00166AE5"/>
    <w:rsid w:val="001820A1"/>
    <w:rsid w:val="00196CCB"/>
    <w:rsid w:val="00197563"/>
    <w:rsid w:val="00197EC9"/>
    <w:rsid w:val="001B0C0B"/>
    <w:rsid w:val="001B31F0"/>
    <w:rsid w:val="001B59A4"/>
    <w:rsid w:val="001B7417"/>
    <w:rsid w:val="001B7F94"/>
    <w:rsid w:val="001C33F6"/>
    <w:rsid w:val="001C72D8"/>
    <w:rsid w:val="001D2540"/>
    <w:rsid w:val="001F0DB9"/>
    <w:rsid w:val="001F58F3"/>
    <w:rsid w:val="001F6B20"/>
    <w:rsid w:val="001F6E96"/>
    <w:rsid w:val="002004FF"/>
    <w:rsid w:val="002033BB"/>
    <w:rsid w:val="00204275"/>
    <w:rsid w:val="0020609C"/>
    <w:rsid w:val="002157BF"/>
    <w:rsid w:val="00215CDC"/>
    <w:rsid w:val="00223C3F"/>
    <w:rsid w:val="00226C0C"/>
    <w:rsid w:val="00230087"/>
    <w:rsid w:val="002418BF"/>
    <w:rsid w:val="00242940"/>
    <w:rsid w:val="00251136"/>
    <w:rsid w:val="0026374F"/>
    <w:rsid w:val="002724A4"/>
    <w:rsid w:val="002874AB"/>
    <w:rsid w:val="00287C51"/>
    <w:rsid w:val="00291436"/>
    <w:rsid w:val="00292603"/>
    <w:rsid w:val="002979C9"/>
    <w:rsid w:val="002A0196"/>
    <w:rsid w:val="002A2ACD"/>
    <w:rsid w:val="002A74CB"/>
    <w:rsid w:val="002A7BD2"/>
    <w:rsid w:val="002B39B0"/>
    <w:rsid w:val="002C66ED"/>
    <w:rsid w:val="002D2D40"/>
    <w:rsid w:val="002D64D1"/>
    <w:rsid w:val="002E4CB0"/>
    <w:rsid w:val="002F2926"/>
    <w:rsid w:val="002F5AEB"/>
    <w:rsid w:val="00304B1A"/>
    <w:rsid w:val="00311AA8"/>
    <w:rsid w:val="00314605"/>
    <w:rsid w:val="00316CDF"/>
    <w:rsid w:val="00320C44"/>
    <w:rsid w:val="00323635"/>
    <w:rsid w:val="00324CDA"/>
    <w:rsid w:val="0033541C"/>
    <w:rsid w:val="003362D9"/>
    <w:rsid w:val="00337BAB"/>
    <w:rsid w:val="00341246"/>
    <w:rsid w:val="0034156F"/>
    <w:rsid w:val="003418B9"/>
    <w:rsid w:val="003533D2"/>
    <w:rsid w:val="00353A3F"/>
    <w:rsid w:val="003545A3"/>
    <w:rsid w:val="003566C8"/>
    <w:rsid w:val="00366378"/>
    <w:rsid w:val="0037082F"/>
    <w:rsid w:val="00381F8A"/>
    <w:rsid w:val="00382371"/>
    <w:rsid w:val="00384F7E"/>
    <w:rsid w:val="00386FB6"/>
    <w:rsid w:val="003A66CF"/>
    <w:rsid w:val="003A6D19"/>
    <w:rsid w:val="003A6E84"/>
    <w:rsid w:val="003B0DC5"/>
    <w:rsid w:val="003B1095"/>
    <w:rsid w:val="003B5577"/>
    <w:rsid w:val="003C182F"/>
    <w:rsid w:val="003C3CBB"/>
    <w:rsid w:val="003C5755"/>
    <w:rsid w:val="003D0D2B"/>
    <w:rsid w:val="003D3462"/>
    <w:rsid w:val="003D40F9"/>
    <w:rsid w:val="003E14C8"/>
    <w:rsid w:val="003E5B23"/>
    <w:rsid w:val="003F03C6"/>
    <w:rsid w:val="003F1312"/>
    <w:rsid w:val="004022FD"/>
    <w:rsid w:val="00402F2B"/>
    <w:rsid w:val="00404D55"/>
    <w:rsid w:val="00407BA2"/>
    <w:rsid w:val="0041584D"/>
    <w:rsid w:val="00415C10"/>
    <w:rsid w:val="004245B7"/>
    <w:rsid w:val="0043583B"/>
    <w:rsid w:val="00435893"/>
    <w:rsid w:val="00444EEE"/>
    <w:rsid w:val="00450D94"/>
    <w:rsid w:val="00454CC3"/>
    <w:rsid w:val="004579AA"/>
    <w:rsid w:val="00457F50"/>
    <w:rsid w:val="0046421F"/>
    <w:rsid w:val="004677BA"/>
    <w:rsid w:val="00471991"/>
    <w:rsid w:val="00475854"/>
    <w:rsid w:val="00483592"/>
    <w:rsid w:val="004835DA"/>
    <w:rsid w:val="00483AAD"/>
    <w:rsid w:val="00483F58"/>
    <w:rsid w:val="00484032"/>
    <w:rsid w:val="00486890"/>
    <w:rsid w:val="00486DFC"/>
    <w:rsid w:val="0048791A"/>
    <w:rsid w:val="004A01F7"/>
    <w:rsid w:val="004A48AB"/>
    <w:rsid w:val="004B237C"/>
    <w:rsid w:val="004C0B9C"/>
    <w:rsid w:val="004C7BC3"/>
    <w:rsid w:val="004C7E2E"/>
    <w:rsid w:val="004D431F"/>
    <w:rsid w:val="004D5816"/>
    <w:rsid w:val="004E0DB0"/>
    <w:rsid w:val="004E6128"/>
    <w:rsid w:val="004E6D89"/>
    <w:rsid w:val="004F5C00"/>
    <w:rsid w:val="004F5D05"/>
    <w:rsid w:val="004F721D"/>
    <w:rsid w:val="00502FE8"/>
    <w:rsid w:val="00504703"/>
    <w:rsid w:val="0050582E"/>
    <w:rsid w:val="0050730B"/>
    <w:rsid w:val="0051133F"/>
    <w:rsid w:val="00512E3C"/>
    <w:rsid w:val="005139D3"/>
    <w:rsid w:val="00516C0D"/>
    <w:rsid w:val="005205E5"/>
    <w:rsid w:val="005231D4"/>
    <w:rsid w:val="00527EE9"/>
    <w:rsid w:val="00535651"/>
    <w:rsid w:val="00541DED"/>
    <w:rsid w:val="00543C99"/>
    <w:rsid w:val="00544EC6"/>
    <w:rsid w:val="00545DDC"/>
    <w:rsid w:val="00546FFB"/>
    <w:rsid w:val="00562490"/>
    <w:rsid w:val="00562928"/>
    <w:rsid w:val="0056671F"/>
    <w:rsid w:val="00566CE2"/>
    <w:rsid w:val="00566FEC"/>
    <w:rsid w:val="00570736"/>
    <w:rsid w:val="0057530D"/>
    <w:rsid w:val="005878A5"/>
    <w:rsid w:val="00590106"/>
    <w:rsid w:val="00590AEE"/>
    <w:rsid w:val="00593413"/>
    <w:rsid w:val="005A61F2"/>
    <w:rsid w:val="005B0602"/>
    <w:rsid w:val="005B5BFE"/>
    <w:rsid w:val="005B7D20"/>
    <w:rsid w:val="005E19E2"/>
    <w:rsid w:val="00605C87"/>
    <w:rsid w:val="006171D3"/>
    <w:rsid w:val="0061727D"/>
    <w:rsid w:val="00626189"/>
    <w:rsid w:val="00631FA9"/>
    <w:rsid w:val="0063256E"/>
    <w:rsid w:val="0063473C"/>
    <w:rsid w:val="00636EED"/>
    <w:rsid w:val="00653D72"/>
    <w:rsid w:val="0065632E"/>
    <w:rsid w:val="00661349"/>
    <w:rsid w:val="00666392"/>
    <w:rsid w:val="00673D14"/>
    <w:rsid w:val="0067406F"/>
    <w:rsid w:val="00675D2C"/>
    <w:rsid w:val="00676145"/>
    <w:rsid w:val="006818DC"/>
    <w:rsid w:val="00684C1E"/>
    <w:rsid w:val="00685E24"/>
    <w:rsid w:val="0068696A"/>
    <w:rsid w:val="00686AF7"/>
    <w:rsid w:val="00693E66"/>
    <w:rsid w:val="006A0CFF"/>
    <w:rsid w:val="006A1266"/>
    <w:rsid w:val="006A3888"/>
    <w:rsid w:val="006A5C85"/>
    <w:rsid w:val="006B5965"/>
    <w:rsid w:val="006C12FB"/>
    <w:rsid w:val="006C7A25"/>
    <w:rsid w:val="006F0FDB"/>
    <w:rsid w:val="006F161F"/>
    <w:rsid w:val="006F3A9A"/>
    <w:rsid w:val="006F53E8"/>
    <w:rsid w:val="00700CBF"/>
    <w:rsid w:val="00700DB8"/>
    <w:rsid w:val="00712719"/>
    <w:rsid w:val="00715385"/>
    <w:rsid w:val="0072197F"/>
    <w:rsid w:val="00730345"/>
    <w:rsid w:val="0073226C"/>
    <w:rsid w:val="00750497"/>
    <w:rsid w:val="00752F2D"/>
    <w:rsid w:val="00757723"/>
    <w:rsid w:val="00757ED0"/>
    <w:rsid w:val="00760817"/>
    <w:rsid w:val="00761567"/>
    <w:rsid w:val="007615E5"/>
    <w:rsid w:val="00763260"/>
    <w:rsid w:val="00767ADD"/>
    <w:rsid w:val="00783028"/>
    <w:rsid w:val="007832E5"/>
    <w:rsid w:val="007967CB"/>
    <w:rsid w:val="007A04A5"/>
    <w:rsid w:val="007A73E1"/>
    <w:rsid w:val="007B1A1B"/>
    <w:rsid w:val="007C16D3"/>
    <w:rsid w:val="007C4094"/>
    <w:rsid w:val="007D3DB6"/>
    <w:rsid w:val="007D44F7"/>
    <w:rsid w:val="007D62AE"/>
    <w:rsid w:val="007D71C9"/>
    <w:rsid w:val="007E02A8"/>
    <w:rsid w:val="007E0FD9"/>
    <w:rsid w:val="007E737B"/>
    <w:rsid w:val="007F05AA"/>
    <w:rsid w:val="007F27DC"/>
    <w:rsid w:val="008137A3"/>
    <w:rsid w:val="008214EF"/>
    <w:rsid w:val="0082222D"/>
    <w:rsid w:val="00822A14"/>
    <w:rsid w:val="00822D08"/>
    <w:rsid w:val="00826037"/>
    <w:rsid w:val="00834540"/>
    <w:rsid w:val="00847F25"/>
    <w:rsid w:val="0085537F"/>
    <w:rsid w:val="00867D41"/>
    <w:rsid w:val="0087286D"/>
    <w:rsid w:val="00875967"/>
    <w:rsid w:val="00890292"/>
    <w:rsid w:val="008A1F58"/>
    <w:rsid w:val="008A48EB"/>
    <w:rsid w:val="008A7737"/>
    <w:rsid w:val="008C0C5B"/>
    <w:rsid w:val="008C2910"/>
    <w:rsid w:val="008D0939"/>
    <w:rsid w:val="008F1109"/>
    <w:rsid w:val="008F50F1"/>
    <w:rsid w:val="008F54DE"/>
    <w:rsid w:val="008F64CE"/>
    <w:rsid w:val="008F750D"/>
    <w:rsid w:val="00903E36"/>
    <w:rsid w:val="009068A7"/>
    <w:rsid w:val="0090727B"/>
    <w:rsid w:val="009075B5"/>
    <w:rsid w:val="00910CD5"/>
    <w:rsid w:val="0091295F"/>
    <w:rsid w:val="00914539"/>
    <w:rsid w:val="00921FA8"/>
    <w:rsid w:val="00931BD1"/>
    <w:rsid w:val="00933739"/>
    <w:rsid w:val="00937714"/>
    <w:rsid w:val="00944F87"/>
    <w:rsid w:val="00947680"/>
    <w:rsid w:val="00957703"/>
    <w:rsid w:val="00960357"/>
    <w:rsid w:val="009608A5"/>
    <w:rsid w:val="00961912"/>
    <w:rsid w:val="00962D15"/>
    <w:rsid w:val="00965C1E"/>
    <w:rsid w:val="00970C5E"/>
    <w:rsid w:val="00974BCC"/>
    <w:rsid w:val="0097796E"/>
    <w:rsid w:val="00984169"/>
    <w:rsid w:val="00984E7E"/>
    <w:rsid w:val="00990B21"/>
    <w:rsid w:val="00990D42"/>
    <w:rsid w:val="00997354"/>
    <w:rsid w:val="009A5728"/>
    <w:rsid w:val="009A6C56"/>
    <w:rsid w:val="009A7589"/>
    <w:rsid w:val="009B0064"/>
    <w:rsid w:val="009B7B53"/>
    <w:rsid w:val="009C1A73"/>
    <w:rsid w:val="009C508B"/>
    <w:rsid w:val="009C6673"/>
    <w:rsid w:val="009C6C42"/>
    <w:rsid w:val="009C6E36"/>
    <w:rsid w:val="009C7E9D"/>
    <w:rsid w:val="009D5136"/>
    <w:rsid w:val="009E7000"/>
    <w:rsid w:val="009E73CF"/>
    <w:rsid w:val="009F54BF"/>
    <w:rsid w:val="009F68F6"/>
    <w:rsid w:val="00A02E8F"/>
    <w:rsid w:val="00A046DA"/>
    <w:rsid w:val="00A167F7"/>
    <w:rsid w:val="00A22D35"/>
    <w:rsid w:val="00A25093"/>
    <w:rsid w:val="00A36FE3"/>
    <w:rsid w:val="00A40413"/>
    <w:rsid w:val="00A4221C"/>
    <w:rsid w:val="00A42A06"/>
    <w:rsid w:val="00A46F31"/>
    <w:rsid w:val="00A56993"/>
    <w:rsid w:val="00A73F11"/>
    <w:rsid w:val="00A74424"/>
    <w:rsid w:val="00A842C3"/>
    <w:rsid w:val="00A86DA5"/>
    <w:rsid w:val="00A91FAF"/>
    <w:rsid w:val="00A92EF9"/>
    <w:rsid w:val="00AA0BCA"/>
    <w:rsid w:val="00AA5058"/>
    <w:rsid w:val="00AA5095"/>
    <w:rsid w:val="00AB0C16"/>
    <w:rsid w:val="00AC221B"/>
    <w:rsid w:val="00AC4CD2"/>
    <w:rsid w:val="00AE1BED"/>
    <w:rsid w:val="00AE1D0F"/>
    <w:rsid w:val="00AE22CB"/>
    <w:rsid w:val="00AE2EE4"/>
    <w:rsid w:val="00AE7037"/>
    <w:rsid w:val="00AE7905"/>
    <w:rsid w:val="00AF412D"/>
    <w:rsid w:val="00AF6D37"/>
    <w:rsid w:val="00B13A69"/>
    <w:rsid w:val="00B162DA"/>
    <w:rsid w:val="00B27586"/>
    <w:rsid w:val="00B4570C"/>
    <w:rsid w:val="00B470CD"/>
    <w:rsid w:val="00B51170"/>
    <w:rsid w:val="00B539D6"/>
    <w:rsid w:val="00B7166B"/>
    <w:rsid w:val="00B736EC"/>
    <w:rsid w:val="00B7554F"/>
    <w:rsid w:val="00B82724"/>
    <w:rsid w:val="00B83D37"/>
    <w:rsid w:val="00B858C4"/>
    <w:rsid w:val="00B859FD"/>
    <w:rsid w:val="00B86388"/>
    <w:rsid w:val="00BA0ED3"/>
    <w:rsid w:val="00BB4387"/>
    <w:rsid w:val="00BB4B7B"/>
    <w:rsid w:val="00BC05C1"/>
    <w:rsid w:val="00BC0801"/>
    <w:rsid w:val="00BC6C5F"/>
    <w:rsid w:val="00BD757A"/>
    <w:rsid w:val="00BE3BA7"/>
    <w:rsid w:val="00BE78B2"/>
    <w:rsid w:val="00BF29D8"/>
    <w:rsid w:val="00BF2D86"/>
    <w:rsid w:val="00BF68AC"/>
    <w:rsid w:val="00BF6917"/>
    <w:rsid w:val="00C04B5A"/>
    <w:rsid w:val="00C111D9"/>
    <w:rsid w:val="00C1579E"/>
    <w:rsid w:val="00C21463"/>
    <w:rsid w:val="00C2282D"/>
    <w:rsid w:val="00C24009"/>
    <w:rsid w:val="00C46590"/>
    <w:rsid w:val="00C62B8B"/>
    <w:rsid w:val="00C62DB0"/>
    <w:rsid w:val="00C64447"/>
    <w:rsid w:val="00C65C0F"/>
    <w:rsid w:val="00C7098C"/>
    <w:rsid w:val="00C723EC"/>
    <w:rsid w:val="00C73405"/>
    <w:rsid w:val="00C760FF"/>
    <w:rsid w:val="00C814C7"/>
    <w:rsid w:val="00C85E69"/>
    <w:rsid w:val="00C87AB9"/>
    <w:rsid w:val="00C91B9E"/>
    <w:rsid w:val="00C91D11"/>
    <w:rsid w:val="00C9408E"/>
    <w:rsid w:val="00C95956"/>
    <w:rsid w:val="00C9624B"/>
    <w:rsid w:val="00CA7A74"/>
    <w:rsid w:val="00CB13E6"/>
    <w:rsid w:val="00CC3E15"/>
    <w:rsid w:val="00CC455B"/>
    <w:rsid w:val="00CC5EDB"/>
    <w:rsid w:val="00CD454B"/>
    <w:rsid w:val="00CE1A89"/>
    <w:rsid w:val="00CE2A82"/>
    <w:rsid w:val="00CE7972"/>
    <w:rsid w:val="00D06762"/>
    <w:rsid w:val="00D10284"/>
    <w:rsid w:val="00D150F7"/>
    <w:rsid w:val="00D20098"/>
    <w:rsid w:val="00D20A24"/>
    <w:rsid w:val="00D21256"/>
    <w:rsid w:val="00D220B7"/>
    <w:rsid w:val="00D22AA0"/>
    <w:rsid w:val="00D23678"/>
    <w:rsid w:val="00D333F0"/>
    <w:rsid w:val="00D36153"/>
    <w:rsid w:val="00D4358A"/>
    <w:rsid w:val="00D522B0"/>
    <w:rsid w:val="00D528CD"/>
    <w:rsid w:val="00D530B2"/>
    <w:rsid w:val="00D631E5"/>
    <w:rsid w:val="00D71D1D"/>
    <w:rsid w:val="00D745BE"/>
    <w:rsid w:val="00D7604E"/>
    <w:rsid w:val="00D859F2"/>
    <w:rsid w:val="00D86FF4"/>
    <w:rsid w:val="00D9754A"/>
    <w:rsid w:val="00DA442B"/>
    <w:rsid w:val="00DA5F61"/>
    <w:rsid w:val="00DB049B"/>
    <w:rsid w:val="00DB37DA"/>
    <w:rsid w:val="00DB5178"/>
    <w:rsid w:val="00DB53FA"/>
    <w:rsid w:val="00DB60F2"/>
    <w:rsid w:val="00DB715B"/>
    <w:rsid w:val="00DC12C5"/>
    <w:rsid w:val="00DE58BD"/>
    <w:rsid w:val="00DF04E5"/>
    <w:rsid w:val="00DF7840"/>
    <w:rsid w:val="00E05578"/>
    <w:rsid w:val="00E0797A"/>
    <w:rsid w:val="00E10DCF"/>
    <w:rsid w:val="00E2258B"/>
    <w:rsid w:val="00E232F1"/>
    <w:rsid w:val="00E30C20"/>
    <w:rsid w:val="00E371D7"/>
    <w:rsid w:val="00E4102B"/>
    <w:rsid w:val="00E41693"/>
    <w:rsid w:val="00E433DD"/>
    <w:rsid w:val="00E500C7"/>
    <w:rsid w:val="00E52898"/>
    <w:rsid w:val="00E57554"/>
    <w:rsid w:val="00E610D5"/>
    <w:rsid w:val="00E677EB"/>
    <w:rsid w:val="00E7023C"/>
    <w:rsid w:val="00E7410F"/>
    <w:rsid w:val="00E74E07"/>
    <w:rsid w:val="00E7599E"/>
    <w:rsid w:val="00E76005"/>
    <w:rsid w:val="00E76B6C"/>
    <w:rsid w:val="00E810B3"/>
    <w:rsid w:val="00E84223"/>
    <w:rsid w:val="00E87269"/>
    <w:rsid w:val="00E926F4"/>
    <w:rsid w:val="00E97126"/>
    <w:rsid w:val="00E97745"/>
    <w:rsid w:val="00EA3F5F"/>
    <w:rsid w:val="00EA48F5"/>
    <w:rsid w:val="00EB12F5"/>
    <w:rsid w:val="00EC4F5F"/>
    <w:rsid w:val="00ED04F6"/>
    <w:rsid w:val="00EE28A4"/>
    <w:rsid w:val="00EE5500"/>
    <w:rsid w:val="00EF02BE"/>
    <w:rsid w:val="00EF0C26"/>
    <w:rsid w:val="00EF3314"/>
    <w:rsid w:val="00EF3CE3"/>
    <w:rsid w:val="00EF5917"/>
    <w:rsid w:val="00F042D9"/>
    <w:rsid w:val="00F04594"/>
    <w:rsid w:val="00F070BF"/>
    <w:rsid w:val="00F13F38"/>
    <w:rsid w:val="00F31C01"/>
    <w:rsid w:val="00F36E13"/>
    <w:rsid w:val="00F41389"/>
    <w:rsid w:val="00F44A03"/>
    <w:rsid w:val="00F45CC2"/>
    <w:rsid w:val="00F47F10"/>
    <w:rsid w:val="00F54439"/>
    <w:rsid w:val="00F55E5B"/>
    <w:rsid w:val="00F606FD"/>
    <w:rsid w:val="00F60963"/>
    <w:rsid w:val="00F617B5"/>
    <w:rsid w:val="00F63209"/>
    <w:rsid w:val="00F63875"/>
    <w:rsid w:val="00F65845"/>
    <w:rsid w:val="00F71D13"/>
    <w:rsid w:val="00F71FDD"/>
    <w:rsid w:val="00F72014"/>
    <w:rsid w:val="00F74B65"/>
    <w:rsid w:val="00F8197B"/>
    <w:rsid w:val="00F84742"/>
    <w:rsid w:val="00F8641D"/>
    <w:rsid w:val="00FA0906"/>
    <w:rsid w:val="00FA3580"/>
    <w:rsid w:val="00FB11D7"/>
    <w:rsid w:val="00FB1646"/>
    <w:rsid w:val="00FB3308"/>
    <w:rsid w:val="00FB44C8"/>
    <w:rsid w:val="00FB48FD"/>
    <w:rsid w:val="00FC102A"/>
    <w:rsid w:val="00FC2415"/>
    <w:rsid w:val="00FC2776"/>
    <w:rsid w:val="00FC47D1"/>
    <w:rsid w:val="00FD160A"/>
    <w:rsid w:val="00FD2935"/>
    <w:rsid w:val="00FD39B7"/>
    <w:rsid w:val="00FD6F0A"/>
    <w:rsid w:val="00FE04B5"/>
    <w:rsid w:val="00FE0928"/>
    <w:rsid w:val="00FE0D31"/>
    <w:rsid w:val="00FE13B1"/>
    <w:rsid w:val="00FE3D31"/>
    <w:rsid w:val="00FF114F"/>
    <w:rsid w:val="00FF6D28"/>
    <w:rsid w:val="00FF7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27B1E5E"/>
  <w15:chartTrackingRefBased/>
  <w15:docId w15:val="{5593D4BD-11B7-4BC0-BF86-E95FAD16C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Strong" w:uiPriority="22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RIBA Normal"/>
    <w:qFormat/>
    <w:rsid w:val="00684C1E"/>
    <w:pPr>
      <w:overflowPunct w:val="0"/>
      <w:autoSpaceDE w:val="0"/>
      <w:autoSpaceDN w:val="0"/>
      <w:adjustRightInd w:val="0"/>
      <w:spacing w:after="120"/>
      <w:textAlignment w:val="baseline"/>
    </w:pPr>
    <w:rPr>
      <w:rFonts w:ascii="Garamond" w:hAnsi="Garamond"/>
      <w:sz w:val="23"/>
      <w:lang w:eastAsia="en-US"/>
    </w:rPr>
  </w:style>
  <w:style w:type="paragraph" w:styleId="Heading1">
    <w:name w:val="heading 1"/>
    <w:aliases w:val="RIBA Main Heading 1"/>
    <w:basedOn w:val="Normal"/>
    <w:next w:val="Normal"/>
    <w:link w:val="Heading1Char"/>
    <w:qFormat/>
    <w:rsid w:val="006C7A25"/>
    <w:pPr>
      <w:tabs>
        <w:tab w:val="left" w:pos="1134"/>
      </w:tabs>
      <w:spacing w:before="240"/>
      <w:outlineLvl w:val="0"/>
    </w:pPr>
    <w:rPr>
      <w:rFonts w:ascii="Arial" w:hAnsi="Arial"/>
      <w:b/>
      <w:bCs/>
      <w:kern w:val="32"/>
      <w:sz w:val="28"/>
      <w:szCs w:val="32"/>
    </w:rPr>
  </w:style>
  <w:style w:type="paragraph" w:styleId="Heading2">
    <w:name w:val="heading 2"/>
    <w:aliases w:val="RIBA Sub-Heading 2"/>
    <w:basedOn w:val="Normal"/>
    <w:next w:val="Normal"/>
    <w:link w:val="Heading2Char"/>
    <w:semiHidden/>
    <w:unhideWhenUsed/>
    <w:qFormat/>
    <w:rsid w:val="00684C1E"/>
    <w:pPr>
      <w:keepNext/>
      <w:keepLines/>
      <w:outlineLvl w:val="1"/>
    </w:pPr>
    <w:rPr>
      <w:rFonts w:eastAsia="MS Gothic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RIBA Main Heading 1 Char"/>
    <w:link w:val="Heading1"/>
    <w:rsid w:val="006C7A25"/>
    <w:rPr>
      <w:rFonts w:ascii="Arial" w:hAnsi="Arial"/>
      <w:b/>
      <w:bCs/>
      <w:kern w:val="32"/>
      <w:sz w:val="28"/>
      <w:szCs w:val="32"/>
      <w:lang w:eastAsia="en-US"/>
    </w:rPr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link w:val="BodyTextChar"/>
    <w:pPr>
      <w:spacing w:line="220" w:lineRule="exact"/>
    </w:pPr>
    <w:rPr>
      <w:rFonts w:ascii="Arial" w:hAnsi="Arial" w:cs="Arial"/>
      <w:sz w:val="16"/>
    </w:rPr>
  </w:style>
  <w:style w:type="character" w:customStyle="1" w:styleId="BodyTextChar">
    <w:name w:val="Body Text Char"/>
    <w:link w:val="BodyText"/>
    <w:rsid w:val="00382BDF"/>
    <w:rPr>
      <w:rFonts w:ascii="Arial" w:hAnsi="Arial" w:cs="Arial"/>
      <w:sz w:val="16"/>
      <w:lang w:eastAsia="en-US"/>
    </w:rPr>
  </w:style>
  <w:style w:type="table" w:styleId="TableGrid">
    <w:name w:val="Table Grid"/>
    <w:basedOn w:val="TableNormal"/>
    <w:rsid w:val="007577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rsid w:val="005B0602"/>
    <w:rPr>
      <w:rFonts w:ascii="Garamond" w:hAnsi="Garamond"/>
      <w:sz w:val="23"/>
    </w:rPr>
  </w:style>
  <w:style w:type="paragraph" w:styleId="BalloonText">
    <w:name w:val="Balloon Text"/>
    <w:basedOn w:val="Normal"/>
    <w:link w:val="BalloonTextChar"/>
    <w:rsid w:val="00B858C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rsid w:val="00B858C4"/>
    <w:rPr>
      <w:rFonts w:ascii="Lucida Grande" w:hAnsi="Lucida Grande" w:cs="Lucida Grande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rsid w:val="00957703"/>
    <w:pPr>
      <w:ind w:left="720"/>
      <w:contextualSpacing/>
    </w:pPr>
  </w:style>
  <w:style w:type="character" w:customStyle="1" w:styleId="Heading2Char">
    <w:name w:val="Heading 2 Char"/>
    <w:aliases w:val="RIBA Sub-Heading 2 Char"/>
    <w:link w:val="Heading2"/>
    <w:semiHidden/>
    <w:rsid w:val="00684C1E"/>
    <w:rPr>
      <w:rFonts w:ascii="Garamond" w:eastAsia="MS Gothic" w:hAnsi="Garamond" w:cs="Times New Roman"/>
      <w:b/>
      <w:bCs/>
      <w:sz w:val="23"/>
      <w:szCs w:val="26"/>
      <w:lang w:eastAsia="en-US"/>
    </w:rPr>
  </w:style>
  <w:style w:type="paragraph" w:styleId="TOC1">
    <w:name w:val="toc 1"/>
    <w:basedOn w:val="Normal"/>
    <w:next w:val="Normal"/>
    <w:rsid w:val="00E30C20"/>
    <w:pPr>
      <w:keepNext/>
      <w:keepLines/>
      <w:tabs>
        <w:tab w:val="right" w:leader="dot" w:pos="4464"/>
      </w:tabs>
      <w:spacing w:after="240"/>
    </w:pPr>
    <w:rPr>
      <w:rFonts w:eastAsia="Garamond"/>
    </w:rPr>
  </w:style>
  <w:style w:type="character" w:styleId="Hyperlink">
    <w:name w:val="Hyperlink"/>
    <w:rsid w:val="00E30C20"/>
    <w:rPr>
      <w:color w:val="0000FF"/>
      <w:u w:val="single"/>
    </w:rPr>
  </w:style>
  <w:style w:type="character" w:styleId="FollowedHyperlink">
    <w:name w:val="FollowedHyperlink"/>
    <w:rsid w:val="00B27586"/>
    <w:rPr>
      <w:color w:val="800080"/>
      <w:u w:val="single"/>
    </w:rPr>
  </w:style>
  <w:style w:type="table" w:styleId="TableProfessional">
    <w:name w:val="Table Professional"/>
    <w:basedOn w:val="TableNormal"/>
    <w:rsid w:val="007C16D3"/>
    <w:pPr>
      <w:overflowPunct w:val="0"/>
      <w:autoSpaceDE w:val="0"/>
      <w:autoSpaceDN w:val="0"/>
      <w:adjustRightInd w:val="0"/>
      <w:spacing w:after="120"/>
      <w:textAlignment w:val="baseline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3">
    <w:name w:val="Table Classic 3"/>
    <w:basedOn w:val="TableNormal"/>
    <w:rsid w:val="00DB049B"/>
    <w:pPr>
      <w:overflowPunct w:val="0"/>
      <w:autoSpaceDE w:val="0"/>
      <w:autoSpaceDN w:val="0"/>
      <w:adjustRightInd w:val="0"/>
      <w:spacing w:after="120"/>
      <w:textAlignment w:val="baseline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NormalWeb">
    <w:name w:val="Normal (Web)"/>
    <w:basedOn w:val="Normal"/>
    <w:uiPriority w:val="99"/>
    <w:unhideWhenUsed/>
    <w:rsid w:val="00A02E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styleId="Strong">
    <w:name w:val="Strong"/>
    <w:uiPriority w:val="22"/>
    <w:qFormat/>
    <w:rsid w:val="00A02E8F"/>
    <w:rPr>
      <w:b/>
      <w:bCs/>
    </w:rPr>
  </w:style>
  <w:style w:type="character" w:customStyle="1" w:styleId="a-list-item">
    <w:name w:val="a-list-item"/>
    <w:rsid w:val="00292603"/>
  </w:style>
  <w:style w:type="table" w:styleId="ListTable3-Accent1">
    <w:name w:val="List Table 3 Accent 1"/>
    <w:basedOn w:val="TableNormal"/>
    <w:uiPriority w:val="48"/>
    <w:rsid w:val="00693E66"/>
    <w:tblPr>
      <w:tblStyleRowBandSize w:val="1"/>
      <w:tblStyleColBandSize w:val="1"/>
      <w:tblBorders>
        <w:top w:val="single" w:sz="4" w:space="0" w:color="4472C4"/>
        <w:left w:val="single" w:sz="4" w:space="0" w:color="4472C4"/>
        <w:bottom w:val="single" w:sz="4" w:space="0" w:color="4472C4"/>
        <w:right w:val="single" w:sz="4" w:space="0" w:color="4472C4"/>
      </w:tblBorders>
    </w:tblPr>
    <w:tblStylePr w:type="firstRow">
      <w:rPr>
        <w:b/>
        <w:bCs/>
        <w:color w:val="FFFFFF"/>
      </w:rPr>
      <w:tblPr/>
      <w:tcPr>
        <w:shd w:val="clear" w:color="auto" w:fill="4472C4"/>
      </w:tcPr>
    </w:tblStylePr>
    <w:tblStylePr w:type="lastRow">
      <w:rPr>
        <w:b/>
        <w:bCs/>
      </w:rPr>
      <w:tblPr/>
      <w:tcPr>
        <w:tcBorders>
          <w:top w:val="double" w:sz="4" w:space="0" w:color="4472C4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4472C4"/>
          <w:right w:val="single" w:sz="4" w:space="0" w:color="4472C4"/>
        </w:tcBorders>
      </w:tcPr>
    </w:tblStylePr>
    <w:tblStylePr w:type="band1Horz">
      <w:tblPr/>
      <w:tcPr>
        <w:tcBorders>
          <w:top w:val="single" w:sz="4" w:space="0" w:color="4472C4"/>
          <w:bottom w:val="single" w:sz="4" w:space="0" w:color="4472C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/>
          <w:left w:val="nil"/>
        </w:tcBorders>
      </w:tcPr>
    </w:tblStylePr>
    <w:tblStylePr w:type="swCell">
      <w:tblPr/>
      <w:tcPr>
        <w:tcBorders>
          <w:top w:val="double" w:sz="4" w:space="0" w:color="4472C4"/>
          <w:right w:val="nil"/>
        </w:tcBorders>
      </w:tcPr>
    </w:tblStylePr>
  </w:style>
  <w:style w:type="character" w:customStyle="1" w:styleId="FooterChar">
    <w:name w:val="Footer Char"/>
    <w:link w:val="Footer"/>
    <w:uiPriority w:val="99"/>
    <w:rsid w:val="00626189"/>
    <w:rPr>
      <w:rFonts w:ascii="Garamond" w:hAnsi="Garamond"/>
      <w:sz w:val="23"/>
      <w:lang w:eastAsia="en-US"/>
    </w:rPr>
  </w:style>
  <w:style w:type="paragraph" w:styleId="FootnoteText">
    <w:name w:val="footnote text"/>
    <w:basedOn w:val="Normal"/>
    <w:link w:val="FootnoteTextChar"/>
    <w:rsid w:val="00D333F0"/>
    <w:rPr>
      <w:sz w:val="20"/>
    </w:rPr>
  </w:style>
  <w:style w:type="character" w:customStyle="1" w:styleId="FootnoteTextChar">
    <w:name w:val="Footnote Text Char"/>
    <w:link w:val="FootnoteText"/>
    <w:rsid w:val="00D333F0"/>
    <w:rPr>
      <w:rFonts w:ascii="Garamond" w:hAnsi="Garamond"/>
      <w:lang w:eastAsia="en-US"/>
    </w:rPr>
  </w:style>
  <w:style w:type="character" w:styleId="FootnoteReference">
    <w:name w:val="footnote reference"/>
    <w:rsid w:val="00D333F0"/>
    <w:rPr>
      <w:vertAlign w:val="superscript"/>
    </w:rPr>
  </w:style>
  <w:style w:type="table" w:styleId="ListTable3-Accent5">
    <w:name w:val="List Table 3 Accent 5"/>
    <w:basedOn w:val="TableNormal"/>
    <w:uiPriority w:val="48"/>
    <w:rsid w:val="008137A3"/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5"/>
          <w:right w:val="single" w:sz="4" w:space="0" w:color="5B9BD5" w:themeColor="accent5"/>
        </w:tcBorders>
      </w:tcPr>
    </w:tblStylePr>
    <w:tblStylePr w:type="band1Horz">
      <w:tblPr/>
      <w:tcPr>
        <w:tcBorders>
          <w:top w:val="single" w:sz="4" w:space="0" w:color="5B9BD5" w:themeColor="accent5"/>
          <w:bottom w:val="single" w:sz="4" w:space="0" w:color="5B9BD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5"/>
          <w:left w:val="nil"/>
        </w:tcBorders>
      </w:tcPr>
    </w:tblStylePr>
    <w:tblStylePr w:type="swCell">
      <w:tblPr/>
      <w:tcPr>
        <w:tcBorders>
          <w:top w:val="double" w:sz="4" w:space="0" w:color="5B9BD5" w:themeColor="accent5"/>
          <w:right w:val="nil"/>
        </w:tcBorders>
      </w:tcPr>
    </w:tblStylePr>
  </w:style>
  <w:style w:type="table" w:styleId="GridTable4-Accent5">
    <w:name w:val="Grid Table 4 Accent 5"/>
    <w:basedOn w:val="TableNormal"/>
    <w:uiPriority w:val="49"/>
    <w:rsid w:val="008137A3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Revision">
    <w:name w:val="Revision"/>
    <w:hidden/>
    <w:uiPriority w:val="99"/>
    <w:semiHidden/>
    <w:rsid w:val="006A3888"/>
    <w:rPr>
      <w:rFonts w:ascii="Garamond" w:hAnsi="Garamond"/>
      <w:sz w:val="23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71F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34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5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8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presidentsmedals.com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presidents.medals@riba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Nunes\AppData\Roaming\Microsoft\Templates\RIBA\Report-PT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c9d66ac6-45f1-4d80-8763-a32d091de0f5" xsi:nil="true"/>
    <lcf76f155ced4ddcb4097134ff3c332f xmlns="a596d1da-5c8c-43f5-bbd0-f0fc7437ac29">
      <Terms xmlns="http://schemas.microsoft.com/office/infopath/2007/PartnerControls"/>
    </lcf76f155ced4ddcb4097134ff3c332f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E78D4DFC34274DB44F0D414AAC8CB0" ma:contentTypeVersion="20" ma:contentTypeDescription="Create a new document." ma:contentTypeScope="" ma:versionID="d918cf3aaf3b86f15bb12f6d8775fb50">
  <xsd:schema xmlns:xsd="http://www.w3.org/2001/XMLSchema" xmlns:xs="http://www.w3.org/2001/XMLSchema" xmlns:p="http://schemas.microsoft.com/office/2006/metadata/properties" xmlns:ns1="http://schemas.microsoft.com/sharepoint/v3" xmlns:ns2="a596d1da-5c8c-43f5-bbd0-f0fc7437ac29" xmlns:ns3="c9d66ac6-45f1-4d80-8763-a32d091de0f5" targetNamespace="http://schemas.microsoft.com/office/2006/metadata/properties" ma:root="true" ma:fieldsID="89179e51d269d98273cfe75bfe2b6b0b" ns1:_="" ns2:_="" ns3:_="">
    <xsd:import namespace="http://schemas.microsoft.com/sharepoint/v3"/>
    <xsd:import namespace="a596d1da-5c8c-43f5-bbd0-f0fc7437ac29"/>
    <xsd:import namespace="c9d66ac6-45f1-4d80-8763-a32d091de0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6d1da-5c8c-43f5-bbd0-f0fc7437ac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49d525f1-ac56-4df3-a204-c062a3a06bd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d66ac6-45f1-4d80-8763-a32d091de0f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53c0895-0bac-4180-937f-1de6d09d556f}" ma:internalName="TaxCatchAll" ma:showField="CatchAllData" ma:web="c9d66ac6-45f1-4d80-8763-a32d091de0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31F59B6-0583-4B3F-B38A-BAE3CEDC8C3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1EE2F0E-1E31-4F61-894D-AD83C3B3FDF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5BB55B-F288-45D1-B019-F41CD57E61E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9d66ac6-45f1-4d80-8763-a32d091de0f5"/>
    <ds:schemaRef ds:uri="a596d1da-5c8c-43f5-bbd0-f0fc7437ac29"/>
  </ds:schemaRefs>
</ds:datastoreItem>
</file>

<file path=customXml/itemProps4.xml><?xml version="1.0" encoding="utf-8"?>
<ds:datastoreItem xmlns:ds="http://schemas.openxmlformats.org/officeDocument/2006/customXml" ds:itemID="{5DB1D3CA-1ADE-49B9-85C2-17C82F225C3F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A55A9D60-9811-482F-A5E4-3DB5C1BDD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596d1da-5c8c-43f5-bbd0-f0fc7437ac29"/>
    <ds:schemaRef ds:uri="c9d66ac6-45f1-4d80-8763-a32d091de0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Report-PT.dotm</Template>
  <TotalTime>0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</vt:lpstr>
    </vt:vector>
  </TitlesOfParts>
  <Company>RIBA</Company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2_PM2022 Entry Check List</dc:title>
  <dc:subject/>
  <dc:creator>John-Paul Nunes</dc:creator>
  <cp:keywords/>
  <cp:lastModifiedBy>John-Paul Nunes</cp:lastModifiedBy>
  <cp:revision>142</cp:revision>
  <cp:lastPrinted>2016-04-22T09:31:00Z</cp:lastPrinted>
  <dcterms:created xsi:type="dcterms:W3CDTF">2020-07-29T15:09:00Z</dcterms:created>
  <dcterms:modified xsi:type="dcterms:W3CDTF">2022-05-26T14:56:00Z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Baljinder Singh (Admin)</vt:lpwstr>
  </property>
  <property fmtid="{D5CDD505-2E9C-101B-9397-08002B2CF9AE}" pid="3" name="Order">
    <vt:lpwstr>7084400.00000000</vt:lpwstr>
  </property>
  <property fmtid="{D5CDD505-2E9C-101B-9397-08002B2CF9AE}" pid="4" name="display_urn:schemas-microsoft-com:office:office#Author">
    <vt:lpwstr>Baljinder Singh (Admin)</vt:lpwstr>
  </property>
  <property fmtid="{D5CDD505-2E9C-101B-9397-08002B2CF9AE}" pid="5" name="ContentTypeId">
    <vt:lpwstr>0x01010041E78D4DFC34274DB44F0D414AAC8CB0</vt:lpwstr>
  </property>
  <property fmtid="{D5CDD505-2E9C-101B-9397-08002B2CF9AE}" pid="6" name="MediaServiceImageTags">
    <vt:lpwstr/>
  </property>
</Properties>
</file>